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10012" w:type="dxa"/>
        <w:tblLayout w:type="fixed"/>
        <w:tblLook w:val="04A0" w:firstRow="1" w:lastRow="0" w:firstColumn="1" w:lastColumn="0" w:noHBand="0" w:noVBand="1"/>
      </w:tblPr>
      <w:tblGrid>
        <w:gridCol w:w="1598"/>
        <w:gridCol w:w="1163"/>
        <w:gridCol w:w="1014"/>
        <w:gridCol w:w="728"/>
        <w:gridCol w:w="548"/>
        <w:gridCol w:w="850"/>
        <w:gridCol w:w="161"/>
        <w:gridCol w:w="690"/>
        <w:gridCol w:w="1153"/>
        <w:gridCol w:w="2107"/>
      </w:tblGrid>
      <w:tr w:rsidR="00130A93" w:rsidRPr="00CF2EA5" w:rsidTr="001B7E7C">
        <w:trPr>
          <w:trHeight w:val="227"/>
        </w:trPr>
        <w:tc>
          <w:tcPr>
            <w:tcW w:w="4503" w:type="dxa"/>
            <w:gridSpan w:val="4"/>
            <w:shd w:val="clear" w:color="auto" w:fill="006EFF"/>
          </w:tcPr>
          <w:p w:rsidR="00130A93" w:rsidRPr="00130A93" w:rsidRDefault="00130A93" w:rsidP="00615318">
            <w:pPr>
              <w:pStyle w:val="20ABSTANDVOR1"/>
              <w:spacing w:before="60"/>
              <w:ind w:left="0"/>
              <w:rPr>
                <w:color w:val="FFFFFF" w:themeColor="background1"/>
                <w:lang w:val="en-US"/>
              </w:rPr>
            </w:pPr>
            <w:proofErr w:type="spellStart"/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US"/>
              </w:rPr>
              <w:t>Reklamationsnr</w:t>
            </w:r>
            <w:proofErr w:type="spellEnd"/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US"/>
              </w:rPr>
              <w:t>. / No. of Claim</w:t>
            </w:r>
          </w:p>
        </w:tc>
        <w:tc>
          <w:tcPr>
            <w:tcW w:w="5509" w:type="dxa"/>
            <w:gridSpan w:val="6"/>
            <w:shd w:val="clear" w:color="auto" w:fill="006EFF"/>
          </w:tcPr>
          <w:p w:rsidR="00130A93" w:rsidRPr="00130A93" w:rsidRDefault="00130A93" w:rsidP="00615318">
            <w:pPr>
              <w:pStyle w:val="20ABSTANDVOR1"/>
              <w:spacing w:before="60"/>
              <w:ind w:left="0"/>
              <w:rPr>
                <w:color w:val="FFFFFF" w:themeColor="background1"/>
                <w:lang w:val="en-GB"/>
              </w:rPr>
            </w:pPr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GB"/>
              </w:rPr>
              <w:t xml:space="preserve">Datum der </w:t>
            </w:r>
            <w:proofErr w:type="spellStart"/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GB"/>
              </w:rPr>
              <w:t>Reklamation</w:t>
            </w:r>
            <w:proofErr w:type="spellEnd"/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GB"/>
              </w:rPr>
              <w:t xml:space="preserve"> / Date </w:t>
            </w:r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US"/>
              </w:rPr>
              <w:t>Opening</w:t>
            </w:r>
            <w:r w:rsidRPr="00130A93">
              <w:rPr>
                <w:rStyle w:val="60ZEICHENFTBL8"/>
                <w:color w:val="FFFFFF" w:themeColor="background1"/>
                <w:sz w:val="18"/>
                <w:szCs w:val="18"/>
                <w:lang w:val="en-GB"/>
              </w:rPr>
              <w:t xml:space="preserve"> Claim</w:t>
            </w:r>
          </w:p>
        </w:tc>
      </w:tr>
      <w:tr w:rsidR="00130A93" w:rsidRPr="00CF2EA5" w:rsidTr="001B7E7C">
        <w:trPr>
          <w:trHeight w:val="227"/>
        </w:trPr>
        <w:tc>
          <w:tcPr>
            <w:tcW w:w="4503" w:type="dxa"/>
            <w:gridSpan w:val="4"/>
          </w:tcPr>
          <w:p w:rsidR="008F38C2" w:rsidRPr="008F38C2" w:rsidRDefault="008F38C2" w:rsidP="00615318">
            <w:pPr>
              <w:pStyle w:val="10FLTXT8LINORM"/>
              <w:spacing w:after="60"/>
              <w:rPr>
                <w:sz w:val="6"/>
                <w:szCs w:val="20"/>
              </w:rPr>
            </w:pPr>
          </w:p>
          <w:p w:rsidR="00130A93" w:rsidRPr="00CF2EA5" w:rsidRDefault="00130A93" w:rsidP="00615318">
            <w:pPr>
              <w:pStyle w:val="10FLTXT8LINORM"/>
              <w:spacing w:after="60"/>
              <w:rPr>
                <w:sz w:val="20"/>
                <w:szCs w:val="20"/>
                <w:lang w:val="en-GB"/>
              </w:rPr>
            </w:pPr>
            <w:r w:rsidRPr="00CA4554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CF2EA5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CA4554">
              <w:rPr>
                <w:sz w:val="20"/>
                <w:szCs w:val="20"/>
              </w:rPr>
            </w:r>
            <w:r w:rsidRPr="00CA4554">
              <w:rPr>
                <w:sz w:val="20"/>
                <w:szCs w:val="20"/>
              </w:rPr>
              <w:fldChar w:fldCharType="separate"/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5509" w:type="dxa"/>
            <w:gridSpan w:val="6"/>
          </w:tcPr>
          <w:p w:rsidR="008F38C2" w:rsidRPr="008F38C2" w:rsidRDefault="008F38C2" w:rsidP="00615318">
            <w:pPr>
              <w:pStyle w:val="10FLTXT8LINORM"/>
              <w:spacing w:after="60"/>
              <w:rPr>
                <w:sz w:val="6"/>
                <w:szCs w:val="20"/>
              </w:rPr>
            </w:pPr>
          </w:p>
          <w:p w:rsidR="00130A93" w:rsidRPr="00CF2EA5" w:rsidRDefault="00130A93" w:rsidP="00615318">
            <w:pPr>
              <w:pStyle w:val="10FLTXT8LINORM"/>
              <w:spacing w:after="60"/>
              <w:rPr>
                <w:sz w:val="20"/>
                <w:szCs w:val="20"/>
                <w:lang w:val="en-GB"/>
              </w:rPr>
            </w:pPr>
            <w:r w:rsidRPr="00CA4554"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bookmarkStart w:id="1" w:name="Text3"/>
            <w:r w:rsidRPr="00CF2EA5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CA4554">
              <w:rPr>
                <w:sz w:val="20"/>
                <w:szCs w:val="20"/>
              </w:rPr>
            </w:r>
            <w:r w:rsidRPr="00CA4554">
              <w:rPr>
                <w:sz w:val="20"/>
                <w:szCs w:val="20"/>
              </w:rPr>
              <w:fldChar w:fldCharType="separate"/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EE1C43" w:rsidRPr="00EB6F5F" w:rsidTr="001B7E7C">
        <w:trPr>
          <w:trHeight w:val="227"/>
        </w:trPr>
        <w:tc>
          <w:tcPr>
            <w:tcW w:w="4503" w:type="dxa"/>
            <w:gridSpan w:val="4"/>
            <w:shd w:val="clear" w:color="auto" w:fill="E0E1DA"/>
          </w:tcPr>
          <w:p w:rsidR="00EE1C43" w:rsidRPr="00EE1C43" w:rsidRDefault="00EE1C43" w:rsidP="00EE1C43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Name 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Lieferant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 / Supplier</w:t>
            </w:r>
          </w:p>
          <w:p w:rsidR="00EE1C43" w:rsidRPr="00EE1C43" w:rsidRDefault="00EE1C43" w:rsidP="00615318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</w:p>
        </w:tc>
        <w:tc>
          <w:tcPr>
            <w:tcW w:w="2249" w:type="dxa"/>
            <w:gridSpan w:val="4"/>
            <w:shd w:val="clear" w:color="auto" w:fill="E0E1DA"/>
          </w:tcPr>
          <w:p w:rsidR="00EE1C43" w:rsidRPr="00EE1C43" w:rsidRDefault="001B7E7C" w:rsidP="00EE1C43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proofErr w:type="spellStart"/>
            <w:r>
              <w:rPr>
                <w:rStyle w:val="60ZEICHEN8BL"/>
                <w:color w:val="002364"/>
                <w:sz w:val="18"/>
                <w:lang w:val="en-GB"/>
              </w:rPr>
              <w:t>Beanstandete</w:t>
            </w:r>
            <w:proofErr w:type="spellEnd"/>
            <w:r>
              <w:rPr>
                <w:rStyle w:val="60ZEICHEN8BL"/>
                <w:color w:val="002364"/>
                <w:sz w:val="18"/>
                <w:lang w:val="en-GB"/>
              </w:rPr>
              <w:t xml:space="preserve"> </w:t>
            </w:r>
            <w:proofErr w:type="spellStart"/>
            <w:r>
              <w:rPr>
                <w:rStyle w:val="60ZEICHEN8BL"/>
                <w:color w:val="002364"/>
                <w:sz w:val="18"/>
                <w:lang w:val="en-GB"/>
              </w:rPr>
              <w:t>Menge</w:t>
            </w:r>
            <w:proofErr w:type="spellEnd"/>
            <w:r>
              <w:rPr>
                <w:rStyle w:val="60ZEICHEN8BL"/>
                <w:color w:val="002364"/>
                <w:sz w:val="18"/>
                <w:lang w:val="en-GB"/>
              </w:rPr>
              <w:t xml:space="preserve"> / </w:t>
            </w:r>
            <w:r w:rsidR="00EE1C43" w:rsidRPr="00EE1C43">
              <w:rPr>
                <w:rStyle w:val="60ZEICHEN8BL"/>
                <w:color w:val="002364"/>
                <w:sz w:val="18"/>
                <w:lang w:val="en-GB"/>
              </w:rPr>
              <w:t>Quantity claimed</w:t>
            </w:r>
          </w:p>
        </w:tc>
        <w:tc>
          <w:tcPr>
            <w:tcW w:w="3260" w:type="dxa"/>
            <w:gridSpan w:val="2"/>
            <w:shd w:val="clear" w:color="auto" w:fill="E0E1DA"/>
          </w:tcPr>
          <w:p w:rsidR="00EE1C43" w:rsidRPr="00EE1C43" w:rsidRDefault="00EE1C43" w:rsidP="001B7E7C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Fehlerentscheid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>/Decision</w:t>
            </w:r>
          </w:p>
        </w:tc>
      </w:tr>
      <w:tr w:rsidR="00130A93" w:rsidRPr="00EB6F5F" w:rsidTr="001B7E7C">
        <w:trPr>
          <w:trHeight w:val="227"/>
        </w:trPr>
        <w:tc>
          <w:tcPr>
            <w:tcW w:w="4503" w:type="dxa"/>
            <w:gridSpan w:val="4"/>
          </w:tcPr>
          <w:p w:rsidR="00EE1C43" w:rsidRPr="008F38C2" w:rsidRDefault="00EE1C43" w:rsidP="00615318">
            <w:pPr>
              <w:pStyle w:val="10FLTXT8LINORM"/>
              <w:rPr>
                <w:sz w:val="6"/>
                <w:szCs w:val="20"/>
              </w:rPr>
            </w:pPr>
          </w:p>
          <w:p w:rsidR="00130A93" w:rsidRPr="00F66994" w:rsidRDefault="00130A93" w:rsidP="00615318">
            <w:pPr>
              <w:pStyle w:val="10FLTXT8LINORM"/>
              <w:rPr>
                <w:rStyle w:val="60ZEICHEN8BL"/>
              </w:rPr>
            </w:pPr>
            <w:r w:rsidRPr="00CA4554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F2EA5">
              <w:rPr>
                <w:sz w:val="20"/>
                <w:szCs w:val="20"/>
                <w:lang w:val="en-GB"/>
              </w:rPr>
              <w:instrText xml:space="preserve"> F</w:instrText>
            </w:r>
            <w:r w:rsidRPr="00CA4554">
              <w:rPr>
                <w:sz w:val="20"/>
                <w:szCs w:val="20"/>
              </w:rPr>
              <w:instrText xml:space="preserve">ORMTEXT </w:instrText>
            </w:r>
            <w:r w:rsidRPr="00CA4554">
              <w:rPr>
                <w:sz w:val="20"/>
                <w:szCs w:val="20"/>
              </w:rPr>
            </w:r>
            <w:r w:rsidRPr="00CA4554">
              <w:rPr>
                <w:sz w:val="20"/>
                <w:szCs w:val="20"/>
              </w:rPr>
              <w:fldChar w:fldCharType="separate"/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fldChar w:fldCharType="end"/>
            </w:r>
          </w:p>
        </w:tc>
        <w:tc>
          <w:tcPr>
            <w:tcW w:w="2249" w:type="dxa"/>
            <w:gridSpan w:val="4"/>
          </w:tcPr>
          <w:p w:rsidR="00EE1C43" w:rsidRPr="008F38C2" w:rsidRDefault="00EE1C43" w:rsidP="00615318">
            <w:pPr>
              <w:pStyle w:val="10FLTXT8LINORM"/>
              <w:rPr>
                <w:sz w:val="6"/>
                <w:szCs w:val="20"/>
              </w:rPr>
            </w:pPr>
          </w:p>
          <w:p w:rsidR="00130A93" w:rsidRPr="00F66994" w:rsidRDefault="00130A93" w:rsidP="00615318">
            <w:pPr>
              <w:pStyle w:val="10FLTXT8LINORM"/>
              <w:rPr>
                <w:rStyle w:val="60ZEICHEN8BL"/>
              </w:rPr>
            </w:pPr>
            <w:r w:rsidRPr="00CA4554"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  <w:szCs w:val="20"/>
              </w:rPr>
              <w:instrText xml:space="preserve"> FORMTEXT </w:instrText>
            </w:r>
            <w:r w:rsidRPr="00CA4554">
              <w:rPr>
                <w:sz w:val="20"/>
                <w:szCs w:val="20"/>
              </w:rPr>
            </w:r>
            <w:r w:rsidRPr="00CA4554">
              <w:rPr>
                <w:sz w:val="20"/>
                <w:szCs w:val="20"/>
              </w:rPr>
              <w:fldChar w:fldCharType="separate"/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t> </w:t>
            </w:r>
            <w:r w:rsidRPr="00CA4554">
              <w:rPr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gridSpan w:val="2"/>
          </w:tcPr>
          <w:p w:rsidR="00130A93" w:rsidRPr="00EE1C43" w:rsidRDefault="00130A93" w:rsidP="00615318">
            <w:pPr>
              <w:pStyle w:val="10FLTXT8LINORM"/>
              <w:spacing w:before="40" w:after="40"/>
              <w:rPr>
                <w:sz w:val="18"/>
              </w:rPr>
            </w:pPr>
            <w:sdt>
              <w:sdtPr>
                <w:rPr>
                  <w:sz w:val="18"/>
                </w:rPr>
                <w:id w:val="-83044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1C4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EE1C43">
              <w:rPr>
                <w:sz w:val="18"/>
              </w:rPr>
              <w:t xml:space="preserve"> Berechtigt /</w:t>
            </w:r>
            <w:proofErr w:type="spellStart"/>
            <w:r w:rsidRPr="00EE1C43">
              <w:rPr>
                <w:sz w:val="18"/>
              </w:rPr>
              <w:t>accepted</w:t>
            </w:r>
            <w:proofErr w:type="spellEnd"/>
            <w:r w:rsidRPr="00EE1C43">
              <w:rPr>
                <w:sz w:val="18"/>
              </w:rPr>
              <w:br/>
            </w:r>
            <w:sdt>
              <w:sdtPr>
                <w:rPr>
                  <w:sz w:val="18"/>
                </w:rPr>
                <w:id w:val="44334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1C4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EE1C43">
              <w:rPr>
                <w:sz w:val="18"/>
              </w:rPr>
              <w:t xml:space="preserve"> </w:t>
            </w:r>
            <w:proofErr w:type="spellStart"/>
            <w:r w:rsidRPr="00EE1C43">
              <w:rPr>
                <w:sz w:val="18"/>
              </w:rPr>
              <w:t>Nicht</w:t>
            </w:r>
            <w:proofErr w:type="spellEnd"/>
            <w:r w:rsidRPr="00EE1C43">
              <w:rPr>
                <w:sz w:val="18"/>
              </w:rPr>
              <w:t xml:space="preserve"> berechtigt /not </w:t>
            </w:r>
            <w:proofErr w:type="spellStart"/>
            <w:r w:rsidRPr="00EE1C43">
              <w:rPr>
                <w:sz w:val="18"/>
              </w:rPr>
              <w:t>accepted</w:t>
            </w:r>
            <w:proofErr w:type="spellEnd"/>
          </w:p>
          <w:p w:rsidR="00130A93" w:rsidRPr="00EE1C43" w:rsidRDefault="00130A93" w:rsidP="00615318">
            <w:pPr>
              <w:pStyle w:val="10FLTXT8LINORM"/>
              <w:spacing w:before="40" w:after="40"/>
              <w:rPr>
                <w:sz w:val="18"/>
              </w:rPr>
            </w:pPr>
            <w:r w:rsidRPr="00EE1C43">
              <w:rPr>
                <w:sz w:val="18"/>
              </w:rPr>
              <w:t xml:space="preserve">Gewährleistung / </w:t>
            </w:r>
            <w:proofErr w:type="spellStart"/>
            <w:r w:rsidRPr="00EE1C43">
              <w:rPr>
                <w:sz w:val="18"/>
              </w:rPr>
              <w:t>warrenty</w:t>
            </w:r>
            <w:proofErr w:type="spellEnd"/>
          </w:p>
          <w:p w:rsidR="00130A93" w:rsidRPr="00F66994" w:rsidRDefault="00130A93" w:rsidP="00615318">
            <w:pPr>
              <w:pStyle w:val="10FLTXT8LINORM"/>
              <w:spacing w:before="40" w:after="40"/>
              <w:rPr>
                <w:rStyle w:val="60ZEICHEN8BL"/>
              </w:rPr>
            </w:pPr>
            <w:sdt>
              <w:sdtPr>
                <w:rPr>
                  <w:sz w:val="18"/>
                </w:rPr>
                <w:id w:val="-61760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1C4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EE1C43">
              <w:rPr>
                <w:sz w:val="18"/>
              </w:rPr>
              <w:t xml:space="preserve"> ja / </w:t>
            </w:r>
            <w:proofErr w:type="spellStart"/>
            <w:r w:rsidRPr="00EE1C43">
              <w:rPr>
                <w:sz w:val="18"/>
              </w:rPr>
              <w:t>yes</w:t>
            </w:r>
            <w:proofErr w:type="spellEnd"/>
            <w:r w:rsidRPr="00EE1C43">
              <w:rPr>
                <w:sz w:val="18"/>
              </w:rPr>
              <w:t xml:space="preserve">  </w:t>
            </w:r>
            <w:sdt>
              <w:sdtPr>
                <w:rPr>
                  <w:sz w:val="18"/>
                </w:rPr>
                <w:id w:val="-24233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1C4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EE1C43">
              <w:rPr>
                <w:sz w:val="18"/>
              </w:rPr>
              <w:t xml:space="preserve">nein / </w:t>
            </w:r>
            <w:proofErr w:type="spellStart"/>
            <w:r w:rsidRPr="00EE1C43">
              <w:rPr>
                <w:sz w:val="18"/>
              </w:rPr>
              <w:t>no</w:t>
            </w:r>
            <w:proofErr w:type="spellEnd"/>
            <w:r w:rsidRPr="00EE1C43">
              <w:rPr>
                <w:sz w:val="18"/>
              </w:rPr>
              <w:t xml:space="preserve">  </w:t>
            </w:r>
          </w:p>
        </w:tc>
      </w:tr>
      <w:tr w:rsidR="00130A93" w:rsidRPr="00EB6F5F" w:rsidTr="00EE1C43">
        <w:trPr>
          <w:trHeight w:val="227"/>
        </w:trPr>
        <w:tc>
          <w:tcPr>
            <w:tcW w:w="3775" w:type="dxa"/>
            <w:gridSpan w:val="3"/>
            <w:shd w:val="clear" w:color="auto" w:fill="E0E1DA"/>
          </w:tcPr>
          <w:p w:rsidR="00130A93" w:rsidRPr="00EE1C43" w:rsidRDefault="00130A93" w:rsidP="00615318">
            <w:pPr>
              <w:pStyle w:val="10FLTXT8LINORM"/>
              <w:spacing w:before="60"/>
              <w:rPr>
                <w:rStyle w:val="60ZEICHEN8BL"/>
                <w:sz w:val="18"/>
              </w:rPr>
            </w:pP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Teilebezeichnung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 / Part Name </w:t>
            </w:r>
          </w:p>
        </w:tc>
        <w:tc>
          <w:tcPr>
            <w:tcW w:w="2126" w:type="dxa"/>
            <w:gridSpan w:val="3"/>
            <w:shd w:val="clear" w:color="auto" w:fill="E0E1DA"/>
          </w:tcPr>
          <w:p w:rsidR="00130A93" w:rsidRPr="00EE1C43" w:rsidRDefault="00130A93" w:rsidP="00615318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>Material-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Nr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. / Article No. </w:t>
            </w:r>
          </w:p>
        </w:tc>
        <w:tc>
          <w:tcPr>
            <w:tcW w:w="4111" w:type="dxa"/>
            <w:gridSpan w:val="4"/>
            <w:shd w:val="clear" w:color="auto" w:fill="E0E1DA"/>
          </w:tcPr>
          <w:p w:rsidR="00130A93" w:rsidRPr="00EE1C43" w:rsidRDefault="00130A93" w:rsidP="00615318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Zeichnungsnr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. + Index / Drawing 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No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>. + Index</w:t>
            </w:r>
          </w:p>
        </w:tc>
      </w:tr>
      <w:tr w:rsidR="00130A93" w:rsidRPr="00EB6F5F" w:rsidTr="00EE1C43">
        <w:trPr>
          <w:trHeight w:val="227"/>
        </w:trPr>
        <w:tc>
          <w:tcPr>
            <w:tcW w:w="3775" w:type="dxa"/>
            <w:gridSpan w:val="3"/>
          </w:tcPr>
          <w:p w:rsidR="00D92AD7" w:rsidRPr="008F38C2" w:rsidRDefault="00D92AD7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126" w:type="dxa"/>
            <w:gridSpan w:val="3"/>
          </w:tcPr>
          <w:p w:rsidR="00D92AD7" w:rsidRPr="008F38C2" w:rsidRDefault="00D92AD7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111" w:type="dxa"/>
            <w:gridSpan w:val="4"/>
          </w:tcPr>
          <w:p w:rsidR="00D92AD7" w:rsidRPr="008F38C2" w:rsidRDefault="00D92AD7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130A93" w:rsidRPr="00EB6F5F" w:rsidTr="00F97087">
        <w:trPr>
          <w:trHeight w:val="227"/>
        </w:trPr>
        <w:tc>
          <w:tcPr>
            <w:tcW w:w="5051" w:type="dxa"/>
            <w:gridSpan w:val="5"/>
            <w:shd w:val="clear" w:color="auto" w:fill="006EFF"/>
            <w:vAlign w:val="center"/>
          </w:tcPr>
          <w:p w:rsidR="00130A93" w:rsidRPr="00EE1C43" w:rsidRDefault="00130A93" w:rsidP="00F97087">
            <w:pPr>
              <w:pStyle w:val="10FLTXT8LINORM"/>
              <w:spacing w:before="60"/>
              <w:rPr>
                <w:rStyle w:val="60ZEICHEN8BL"/>
                <w:color w:val="FFFFFF" w:themeColor="background1"/>
                <w:sz w:val="18"/>
                <w:szCs w:val="18"/>
                <w:lang w:val="en-GB"/>
              </w:rPr>
            </w:pPr>
            <w:r w:rsidRPr="00EE1C43">
              <w:rPr>
                <w:rStyle w:val="60ZEICHEN8BL"/>
                <w:color w:val="FFFFFF" w:themeColor="background1"/>
                <w:sz w:val="20"/>
                <w:szCs w:val="18"/>
                <w:lang w:val="en-GB"/>
              </w:rPr>
              <w:t>1</w:t>
            </w:r>
            <w:r w:rsidRPr="00EE1C43">
              <w:rPr>
                <w:rStyle w:val="60ZEICHEN8BL"/>
                <w:color w:val="FFFFFF" w:themeColor="background1"/>
                <w:sz w:val="18"/>
                <w:szCs w:val="18"/>
                <w:lang w:val="en-GB"/>
              </w:rPr>
              <w:t xml:space="preserve"> Team</w:t>
            </w:r>
          </w:p>
        </w:tc>
        <w:tc>
          <w:tcPr>
            <w:tcW w:w="4961" w:type="dxa"/>
            <w:gridSpan w:val="5"/>
            <w:shd w:val="clear" w:color="auto" w:fill="006EFF"/>
            <w:vAlign w:val="center"/>
          </w:tcPr>
          <w:p w:rsidR="00130A93" w:rsidRPr="00130A93" w:rsidRDefault="00130A93" w:rsidP="00F97087">
            <w:pPr>
              <w:pStyle w:val="10FLTXT8LINORM"/>
              <w:spacing w:before="60"/>
              <w:rPr>
                <w:rStyle w:val="60ZEICHEN8BL"/>
                <w:color w:val="FFFFFF" w:themeColor="background1"/>
              </w:rPr>
            </w:pPr>
            <w:r w:rsidRPr="00130A93">
              <w:rPr>
                <w:rStyle w:val="60ZEICHEN8BL"/>
                <w:color w:val="FFFFFF" w:themeColor="background1"/>
                <w:sz w:val="20"/>
              </w:rPr>
              <w:t>2</w:t>
            </w:r>
            <w:r w:rsidRPr="00130A93">
              <w:rPr>
                <w:rStyle w:val="60ZEICHEN8BL"/>
                <w:color w:val="FFFFFF" w:themeColor="background1"/>
                <w:sz w:val="18"/>
              </w:rPr>
              <w:t xml:space="preserve"> Problembeschreibung / Problem Description</w:t>
            </w: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  <w:shd w:val="clear" w:color="auto" w:fill="E0E1DA"/>
          </w:tcPr>
          <w:p w:rsidR="00130A93" w:rsidRPr="00EE1C43" w:rsidRDefault="00130A93" w:rsidP="00254035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>Name</w:t>
            </w:r>
          </w:p>
        </w:tc>
        <w:tc>
          <w:tcPr>
            <w:tcW w:w="1163" w:type="dxa"/>
            <w:shd w:val="clear" w:color="auto" w:fill="E0E1DA"/>
          </w:tcPr>
          <w:p w:rsidR="00130A93" w:rsidRPr="00EE1C43" w:rsidRDefault="00130A93" w:rsidP="00254035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>Abt./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Dept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>.</w:t>
            </w:r>
          </w:p>
        </w:tc>
        <w:tc>
          <w:tcPr>
            <w:tcW w:w="2290" w:type="dxa"/>
            <w:gridSpan w:val="3"/>
            <w:shd w:val="clear" w:color="auto" w:fill="E0E1DA"/>
          </w:tcPr>
          <w:p w:rsidR="00130A93" w:rsidRPr="00EE1C43" w:rsidRDefault="00130A93" w:rsidP="00254035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Kontakt / 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Contact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 (Email, Phone)</w:t>
            </w:r>
          </w:p>
        </w:tc>
        <w:tc>
          <w:tcPr>
            <w:tcW w:w="4961" w:type="dxa"/>
            <w:gridSpan w:val="5"/>
            <w:vMerge w:val="restart"/>
          </w:tcPr>
          <w:p w:rsidR="00D92AD7" w:rsidRPr="008F38C2" w:rsidRDefault="00D92AD7" w:rsidP="00615318">
            <w:pPr>
              <w:pStyle w:val="10FLTXT8LINORM"/>
              <w:rPr>
                <w:sz w:val="6"/>
              </w:rPr>
            </w:pPr>
          </w:p>
          <w:p w:rsidR="00130A93" w:rsidRPr="00EE1C43" w:rsidRDefault="00130A93" w:rsidP="00615318">
            <w:pPr>
              <w:pStyle w:val="10FLTXT8LINORM"/>
              <w:rPr>
                <w:sz w:val="22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5051" w:type="dxa"/>
            <w:gridSpan w:val="5"/>
            <w:shd w:val="clear" w:color="auto" w:fill="E0E1DA"/>
          </w:tcPr>
          <w:p w:rsidR="00130A93" w:rsidRPr="00EE1C43" w:rsidRDefault="00130A93" w:rsidP="00254035">
            <w:pPr>
              <w:pStyle w:val="10FLTXT8LINORM"/>
              <w:spacing w:before="60"/>
              <w:rPr>
                <w:rStyle w:val="60ZEICHEN8BL"/>
                <w:color w:val="002364"/>
                <w:sz w:val="18"/>
                <w:lang w:val="en-GB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>Teamleiter /Team Leader</w:t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</w:pPr>
          </w:p>
        </w:tc>
      </w:tr>
      <w:tr w:rsidR="00130A93" w:rsidRPr="00EB6F5F" w:rsidTr="00EE1C43">
        <w:trPr>
          <w:trHeight w:val="227"/>
        </w:trPr>
        <w:tc>
          <w:tcPr>
            <w:tcW w:w="1598" w:type="dxa"/>
          </w:tcPr>
          <w:p w:rsidR="00130A93" w:rsidRPr="00672838" w:rsidRDefault="00130A93" w:rsidP="00615318">
            <w:pPr>
              <w:pStyle w:val="10FLTXT8LINORM"/>
              <w:spacing w:after="60"/>
              <w:rPr>
                <w:sz w:val="14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1163" w:type="dxa"/>
          </w:tcPr>
          <w:p w:rsidR="00130A93" w:rsidRPr="00672838" w:rsidRDefault="00130A93" w:rsidP="00615318">
            <w:pPr>
              <w:pStyle w:val="10FLTXT8LINORM"/>
              <w:spacing w:after="60"/>
              <w:rPr>
                <w:sz w:val="14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290" w:type="dxa"/>
            <w:gridSpan w:val="3"/>
          </w:tcPr>
          <w:p w:rsidR="00130A93" w:rsidRPr="00672838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4961" w:type="dxa"/>
            <w:gridSpan w:val="5"/>
            <w:vMerge/>
          </w:tcPr>
          <w:p w:rsidR="00130A93" w:rsidRPr="00672838" w:rsidRDefault="00130A93" w:rsidP="00615318">
            <w:pPr>
              <w:pStyle w:val="10FLTXT8LINORM"/>
              <w:spacing w:after="60"/>
            </w:pPr>
          </w:p>
        </w:tc>
      </w:tr>
      <w:tr w:rsidR="00130A93" w:rsidRPr="00EB6F5F" w:rsidTr="00F97087">
        <w:trPr>
          <w:trHeight w:val="227"/>
        </w:trPr>
        <w:tc>
          <w:tcPr>
            <w:tcW w:w="7905" w:type="dxa"/>
            <w:gridSpan w:val="9"/>
            <w:shd w:val="clear" w:color="auto" w:fill="006EFF"/>
            <w:vAlign w:val="center"/>
          </w:tcPr>
          <w:p w:rsidR="00130A93" w:rsidRPr="00130A93" w:rsidRDefault="00130A93" w:rsidP="00F97087">
            <w:pPr>
              <w:pStyle w:val="10FLTXT8LINORM"/>
              <w:spacing w:before="60"/>
              <w:rPr>
                <w:rStyle w:val="60ZEICHEN8BL"/>
                <w:color w:val="FFFFFF" w:themeColor="background1"/>
                <w:lang w:val="en-US"/>
              </w:rPr>
            </w:pPr>
            <w:r w:rsidRPr="00130A93">
              <w:rPr>
                <w:rStyle w:val="60ZEICHEN8BL"/>
                <w:color w:val="FFFFFF" w:themeColor="background1"/>
                <w:sz w:val="20"/>
                <w:lang w:val="en-US"/>
              </w:rPr>
              <w:t>3</w:t>
            </w:r>
            <w:r w:rsidRPr="00130A93">
              <w:rPr>
                <w:rStyle w:val="60ZEICHEN8BL"/>
                <w:color w:val="FFFFFF" w:themeColor="background1"/>
                <w:lang w:val="en-US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Sofortmaßnahme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(n) / Containment Action(s)</w:t>
            </w:r>
          </w:p>
        </w:tc>
        <w:tc>
          <w:tcPr>
            <w:tcW w:w="2107" w:type="dxa"/>
            <w:shd w:val="clear" w:color="auto" w:fill="E0E1DA"/>
          </w:tcPr>
          <w:p w:rsidR="00130A93" w:rsidRPr="00254035" w:rsidRDefault="00130A93" w:rsidP="00254035">
            <w:pPr>
              <w:pStyle w:val="10FLTXT8LINORM"/>
              <w:spacing w:before="60"/>
              <w:rPr>
                <w:rStyle w:val="60ZEICHEN8BL"/>
                <w:color w:val="002364"/>
                <w:lang w:val="en-GB"/>
              </w:rPr>
            </w:pP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Einführungsdatum</w:t>
            </w:r>
            <w:proofErr w:type="spellEnd"/>
            <w:r w:rsidRPr="00EE1C43">
              <w:rPr>
                <w:rStyle w:val="60ZEICHEN8BL"/>
                <w:color w:val="002364"/>
                <w:sz w:val="18"/>
                <w:lang w:val="en-GB"/>
              </w:rPr>
              <w:t>/</w:t>
            </w:r>
            <w:r w:rsidRPr="00EE1C43">
              <w:rPr>
                <w:rStyle w:val="60ZEICHEN8BL"/>
                <w:color w:val="002364"/>
                <w:sz w:val="18"/>
                <w:lang w:val="en-GB"/>
              </w:rPr>
              <w:br/>
              <w:t>Implementation date</w:t>
            </w:r>
          </w:p>
        </w:tc>
      </w:tr>
      <w:tr w:rsidR="00130A93" w:rsidRPr="00EB6F5F" w:rsidTr="00C00BC1">
        <w:trPr>
          <w:trHeight w:val="227"/>
        </w:trPr>
        <w:tc>
          <w:tcPr>
            <w:tcW w:w="7905" w:type="dxa"/>
            <w:gridSpan w:val="9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107" w:type="dxa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130A93" w:rsidRPr="00EB6F5F" w:rsidTr="00F97087">
        <w:trPr>
          <w:trHeight w:val="227"/>
        </w:trPr>
        <w:tc>
          <w:tcPr>
            <w:tcW w:w="10012" w:type="dxa"/>
            <w:gridSpan w:val="10"/>
            <w:shd w:val="clear" w:color="auto" w:fill="006EFF"/>
            <w:vAlign w:val="center"/>
          </w:tcPr>
          <w:p w:rsidR="00130A93" w:rsidRPr="00B21FFB" w:rsidRDefault="00130A93" w:rsidP="00F97087">
            <w:pPr>
              <w:pStyle w:val="10FLTXT8LINORM"/>
              <w:spacing w:before="60"/>
              <w:rPr>
                <w:rStyle w:val="60ZEICHEN8BL"/>
                <w:b w:val="0"/>
                <w:sz w:val="14"/>
              </w:rPr>
            </w:pPr>
            <w:r w:rsidRPr="00130A93">
              <w:rPr>
                <w:rStyle w:val="60ZEICHEN8BL"/>
                <w:color w:val="FFFFFF" w:themeColor="background1"/>
                <w:sz w:val="20"/>
                <w:shd w:val="clear" w:color="auto" w:fill="006EFF"/>
              </w:rPr>
              <w:t xml:space="preserve">4 </w:t>
            </w:r>
            <w:r w:rsidRPr="00130A93">
              <w:rPr>
                <w:rStyle w:val="60ZEICHEN8BL"/>
                <w:color w:val="FFFFFF" w:themeColor="background1"/>
                <w:sz w:val="18"/>
                <w:shd w:val="clear" w:color="auto" w:fill="006EFF"/>
              </w:rPr>
              <w:t xml:space="preserve">Fehlerursache(n) / Root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shd w:val="clear" w:color="auto" w:fill="006EFF"/>
              </w:rPr>
              <w:t>Cause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shd w:val="clear" w:color="auto" w:fill="006EFF"/>
              </w:rPr>
              <w:t xml:space="preserve">(s)  </w:t>
            </w:r>
            <w:sdt>
              <w:sdtPr>
                <w:rPr>
                  <w:rStyle w:val="60ZEICHEN8BL"/>
                  <w:b w:val="0"/>
                  <w:color w:val="FFFFFF" w:themeColor="background1"/>
                  <w:sz w:val="14"/>
                  <w:szCs w:val="14"/>
                </w:rPr>
                <w:id w:val="12559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0A93">
                  <w:rPr>
                    <w:rStyle w:val="60ZEICHEN8BL"/>
                    <w:rFonts w:ascii="MS Gothic" w:eastAsia="MS Gothic" w:hAnsi="MS Gothic" w:hint="eastAsia"/>
                    <w:b w:val="0"/>
                    <w:color w:val="FFFFFF" w:themeColor="background1"/>
                    <w:sz w:val="14"/>
                    <w:szCs w:val="14"/>
                  </w:rPr>
                  <w:t>☐</w:t>
                </w:r>
              </w:sdtContent>
            </w:sdt>
            <w:r w:rsidRPr="00130A93">
              <w:rPr>
                <w:rStyle w:val="60ZEICHEN8BL"/>
                <w:color w:val="FFFFFF" w:themeColor="background1"/>
                <w:sz w:val="18"/>
              </w:rPr>
              <w:t xml:space="preserve"> </w:t>
            </w:r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>Fehler tritt erstmalig auf / 1</w:t>
            </w:r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  <w:vertAlign w:val="superscript"/>
              </w:rPr>
              <w:t>st</w:t>
            </w:r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>Occurrence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>Defect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 xml:space="preserve">       </w:t>
            </w:r>
            <w:sdt>
              <w:sdtPr>
                <w:rPr>
                  <w:rStyle w:val="60ZEICHEN8BL"/>
                  <w:b w:val="0"/>
                  <w:color w:val="FFFFFF" w:themeColor="background1"/>
                  <w:sz w:val="14"/>
                  <w:szCs w:val="14"/>
                </w:rPr>
                <w:id w:val="-4791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0A93">
                  <w:rPr>
                    <w:rStyle w:val="60ZEICHEN8BL"/>
                    <w:rFonts w:ascii="MS Gothic" w:eastAsia="MS Gothic" w:hAnsi="MS Gothic" w:hint="eastAsia"/>
                    <w:b w:val="0"/>
                    <w:color w:val="FFFFFF" w:themeColor="background1"/>
                    <w:sz w:val="14"/>
                    <w:szCs w:val="14"/>
                  </w:rPr>
                  <w:t>☐</w:t>
                </w:r>
              </w:sdtContent>
            </w:sdt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 xml:space="preserve"> Wiederholfehler / Repetitive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4"/>
                <w:szCs w:val="14"/>
              </w:rPr>
              <w:t>Defect</w:t>
            </w:r>
            <w:proofErr w:type="spellEnd"/>
          </w:p>
        </w:tc>
      </w:tr>
      <w:tr w:rsidR="00130A93" w:rsidRPr="00EB6F5F" w:rsidTr="00EE1C43">
        <w:trPr>
          <w:trHeight w:val="227"/>
        </w:trPr>
        <w:tc>
          <w:tcPr>
            <w:tcW w:w="10012" w:type="dxa"/>
            <w:gridSpan w:val="10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68339E" w:rsidRDefault="00130A93" w:rsidP="00615318">
            <w:pPr>
              <w:pStyle w:val="10FLTXT8LINORM"/>
              <w:spacing w:after="60"/>
              <w:rPr>
                <w:sz w:val="14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130A93" w:rsidRPr="000A62C0" w:rsidTr="00F97087">
        <w:trPr>
          <w:trHeight w:val="227"/>
        </w:trPr>
        <w:tc>
          <w:tcPr>
            <w:tcW w:w="7905" w:type="dxa"/>
            <w:gridSpan w:val="9"/>
            <w:shd w:val="clear" w:color="auto" w:fill="006EFF"/>
            <w:vAlign w:val="center"/>
          </w:tcPr>
          <w:p w:rsidR="00130A93" w:rsidRPr="00AF425B" w:rsidRDefault="00130A93" w:rsidP="00F97087">
            <w:pPr>
              <w:pStyle w:val="10FLTXT8LINORM"/>
              <w:spacing w:before="60"/>
              <w:rPr>
                <w:rStyle w:val="60ZEICHEN8BL"/>
                <w:sz w:val="18"/>
                <w:lang w:val="en-US"/>
              </w:rPr>
            </w:pPr>
            <w:r w:rsidRPr="00130A93">
              <w:rPr>
                <w:rStyle w:val="60ZEICHEN8BL"/>
                <w:color w:val="FFFFFF" w:themeColor="background1"/>
                <w:sz w:val="20"/>
                <w:lang w:val="en-US"/>
              </w:rPr>
              <w:t>5</w:t>
            </w:r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Geplante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Abstellmaßnahme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(n) / Chosen Permanent Corrective Action(s)</w:t>
            </w:r>
          </w:p>
        </w:tc>
        <w:tc>
          <w:tcPr>
            <w:tcW w:w="2107" w:type="dxa"/>
            <w:shd w:val="clear" w:color="auto" w:fill="E0E1DA"/>
          </w:tcPr>
          <w:p w:rsidR="00130A93" w:rsidRPr="00F66994" w:rsidRDefault="00130A93" w:rsidP="00615318">
            <w:pPr>
              <w:pStyle w:val="10FLTXT8LINORM"/>
              <w:spacing w:before="60"/>
              <w:rPr>
                <w:rStyle w:val="60ZEICHEN8BL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 xml:space="preserve">Termin / Due </w:t>
            </w:r>
            <w:proofErr w:type="spellStart"/>
            <w:r w:rsidRPr="00EE1C43">
              <w:rPr>
                <w:rStyle w:val="60ZEICHEN8BL"/>
                <w:color w:val="002364"/>
                <w:sz w:val="18"/>
                <w:lang w:val="en-GB"/>
              </w:rPr>
              <w:t>date</w:t>
            </w:r>
            <w:proofErr w:type="spellEnd"/>
          </w:p>
        </w:tc>
      </w:tr>
      <w:tr w:rsidR="00130A93" w:rsidRPr="000A62C0" w:rsidTr="00C00BC1">
        <w:trPr>
          <w:trHeight w:val="227"/>
        </w:trPr>
        <w:tc>
          <w:tcPr>
            <w:tcW w:w="7905" w:type="dxa"/>
            <w:gridSpan w:val="9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AF425B" w:rsidRDefault="00130A93" w:rsidP="00615318">
            <w:pPr>
              <w:pStyle w:val="10FLTXT8LINORM"/>
              <w:spacing w:after="60"/>
              <w:rPr>
                <w:sz w:val="18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107" w:type="dxa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130A93" w:rsidRPr="000A62C0" w:rsidTr="00F97087">
        <w:trPr>
          <w:trHeight w:val="227"/>
        </w:trPr>
        <w:tc>
          <w:tcPr>
            <w:tcW w:w="7905" w:type="dxa"/>
            <w:gridSpan w:val="9"/>
            <w:shd w:val="clear" w:color="auto" w:fill="006EFF"/>
            <w:vAlign w:val="center"/>
          </w:tcPr>
          <w:p w:rsidR="00130A93" w:rsidRPr="00130A93" w:rsidRDefault="00130A93" w:rsidP="00F97087">
            <w:pPr>
              <w:pStyle w:val="10FLTXT8LINORM"/>
              <w:spacing w:before="60"/>
              <w:rPr>
                <w:rStyle w:val="60ZEICHEN8BL"/>
                <w:color w:val="FFFFFF" w:themeColor="background1"/>
                <w:sz w:val="18"/>
                <w:lang w:val="en-US"/>
              </w:rPr>
            </w:pPr>
            <w:r w:rsidRPr="00130A93">
              <w:rPr>
                <w:rStyle w:val="60ZEICHEN8BL"/>
                <w:color w:val="FFFFFF" w:themeColor="background1"/>
                <w:sz w:val="20"/>
                <w:lang w:val="en-US"/>
              </w:rPr>
              <w:t>6</w:t>
            </w:r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Eingeführte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Abstellmaßnahme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  <w:lang w:val="en-US"/>
              </w:rPr>
              <w:t>(n) / Implemented Permanent Corrective Action(s)</w:t>
            </w:r>
          </w:p>
        </w:tc>
        <w:tc>
          <w:tcPr>
            <w:tcW w:w="2107" w:type="dxa"/>
            <w:shd w:val="clear" w:color="auto" w:fill="E0E1DA"/>
          </w:tcPr>
          <w:p w:rsidR="00130A93" w:rsidRPr="00EE1C43" w:rsidRDefault="00130A93" w:rsidP="00254035">
            <w:pPr>
              <w:pStyle w:val="10FLTXT8LINORM"/>
              <w:spacing w:before="60"/>
              <w:rPr>
                <w:rStyle w:val="60ZEICHEN8BL"/>
                <w:sz w:val="18"/>
              </w:rPr>
            </w:pPr>
            <w:r w:rsidRPr="00EE1C43">
              <w:rPr>
                <w:rStyle w:val="60ZEICHEN8BL"/>
                <w:color w:val="002364"/>
                <w:sz w:val="18"/>
              </w:rPr>
              <w:t>Einsatztermin /</w:t>
            </w:r>
            <w:r w:rsidR="00254035" w:rsidRPr="00EE1C43">
              <w:rPr>
                <w:rStyle w:val="60ZEICHEN8BL"/>
                <w:color w:val="002364"/>
                <w:sz w:val="18"/>
              </w:rPr>
              <w:br/>
            </w:r>
            <w:r w:rsidRPr="00EE1C43">
              <w:rPr>
                <w:rStyle w:val="60ZEICHEN8BL"/>
                <w:color w:val="002364"/>
                <w:sz w:val="18"/>
              </w:rPr>
              <w:t>Implementation Date</w:t>
            </w:r>
          </w:p>
        </w:tc>
      </w:tr>
      <w:tr w:rsidR="00130A93" w:rsidRPr="000A62C0" w:rsidTr="00C00BC1">
        <w:trPr>
          <w:trHeight w:val="227"/>
        </w:trPr>
        <w:tc>
          <w:tcPr>
            <w:tcW w:w="7905" w:type="dxa"/>
            <w:gridSpan w:val="9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AF425B" w:rsidRDefault="00130A93" w:rsidP="00615318">
            <w:pPr>
              <w:pStyle w:val="10FLTXT8LINORM"/>
              <w:spacing w:after="60"/>
              <w:rPr>
                <w:sz w:val="18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107" w:type="dxa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  <w:tr w:rsidR="00EE1C43" w:rsidRPr="00E21C9A" w:rsidTr="00F97087">
        <w:trPr>
          <w:trHeight w:val="227"/>
        </w:trPr>
        <w:tc>
          <w:tcPr>
            <w:tcW w:w="6062" w:type="dxa"/>
            <w:gridSpan w:val="7"/>
            <w:shd w:val="clear" w:color="auto" w:fill="006EFF"/>
            <w:vAlign w:val="center"/>
          </w:tcPr>
          <w:p w:rsidR="00130A93" w:rsidRPr="008027F5" w:rsidRDefault="00130A93" w:rsidP="00F97087">
            <w:pPr>
              <w:pStyle w:val="10FLTXT8LINORM"/>
              <w:spacing w:before="60"/>
              <w:rPr>
                <w:rStyle w:val="60ZEICHEN8BL"/>
                <w:sz w:val="18"/>
              </w:rPr>
            </w:pPr>
            <w:r w:rsidRPr="00130A93">
              <w:rPr>
                <w:rStyle w:val="60ZEICHEN8BL"/>
                <w:color w:val="FFFFFF" w:themeColor="background1"/>
                <w:sz w:val="20"/>
              </w:rPr>
              <w:t>7</w:t>
            </w:r>
            <w:r w:rsidRPr="00130A93">
              <w:rPr>
                <w:rStyle w:val="60ZEICHEN8BL"/>
                <w:color w:val="FFFFFF" w:themeColor="background1"/>
                <w:sz w:val="18"/>
              </w:rPr>
              <w:t xml:space="preserve"> Fehlerwiederholung verhindern / Action(s)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</w:rPr>
              <w:t>to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</w:rPr>
              <w:t>Prevent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</w:rPr>
              <w:t xml:space="preserve"> </w:t>
            </w:r>
            <w:proofErr w:type="spellStart"/>
            <w:r w:rsidRPr="00130A93">
              <w:rPr>
                <w:rStyle w:val="60ZEICHEN8BL"/>
                <w:color w:val="FFFFFF" w:themeColor="background1"/>
                <w:sz w:val="18"/>
              </w:rPr>
              <w:t>Recurrence</w:t>
            </w:r>
            <w:proofErr w:type="spellEnd"/>
            <w:r w:rsidRPr="00130A93">
              <w:rPr>
                <w:rStyle w:val="60ZEICHEN8BL"/>
                <w:color w:val="FFFFFF" w:themeColor="background1"/>
                <w:sz w:val="18"/>
              </w:rPr>
              <w:br/>
            </w:r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Für jede Maßnahme ist ein Nachweis beizulegen /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For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each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action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below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a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documented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evidence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must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be</w:t>
            </w:r>
            <w:proofErr w:type="spellEnd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 xml:space="preserve"> </w:t>
            </w:r>
            <w:proofErr w:type="spellStart"/>
            <w:r w:rsidRPr="00130A93">
              <w:rPr>
                <w:rStyle w:val="60ZEICHEN8BL"/>
                <w:b w:val="0"/>
                <w:color w:val="FFFFFF" w:themeColor="background1"/>
                <w:sz w:val="12"/>
                <w:szCs w:val="14"/>
              </w:rPr>
              <w:t>attached</w:t>
            </w:r>
            <w:proofErr w:type="spellEnd"/>
          </w:p>
        </w:tc>
        <w:tc>
          <w:tcPr>
            <w:tcW w:w="1843" w:type="dxa"/>
            <w:gridSpan w:val="2"/>
            <w:shd w:val="clear" w:color="auto" w:fill="E0E1DA"/>
          </w:tcPr>
          <w:p w:rsidR="00130A93" w:rsidRPr="00F66994" w:rsidRDefault="00130A93" w:rsidP="00615318">
            <w:pPr>
              <w:pStyle w:val="10FLTXT8LINORM"/>
              <w:spacing w:before="60"/>
              <w:rPr>
                <w:rStyle w:val="60ZEICHEN8BL"/>
                <w:sz w:val="14"/>
              </w:rPr>
            </w:pPr>
            <w:r w:rsidRPr="00EE1C43">
              <w:rPr>
                <w:rStyle w:val="60ZEICHEN8BL"/>
                <w:color w:val="002364"/>
                <w:sz w:val="18"/>
                <w:lang w:val="en-GB"/>
              </w:rPr>
              <w:t>Verantwortlich /</w:t>
            </w:r>
            <w:r w:rsidRPr="00EE1C43">
              <w:rPr>
                <w:rStyle w:val="60ZEICHEN8BL"/>
                <w:color w:val="002364"/>
                <w:sz w:val="18"/>
                <w:lang w:val="en-GB"/>
              </w:rPr>
              <w:br/>
              <w:t>Responsible</w:t>
            </w:r>
          </w:p>
        </w:tc>
        <w:tc>
          <w:tcPr>
            <w:tcW w:w="2107" w:type="dxa"/>
            <w:shd w:val="clear" w:color="auto" w:fill="E0E1DA"/>
          </w:tcPr>
          <w:p w:rsidR="00130A93" w:rsidRPr="00F66994" w:rsidRDefault="00130A93" w:rsidP="00254035">
            <w:pPr>
              <w:pStyle w:val="10FLTXT8LINORM"/>
              <w:spacing w:before="60"/>
              <w:rPr>
                <w:rStyle w:val="60ZEICHEN8BL"/>
                <w:sz w:val="14"/>
              </w:rPr>
            </w:pPr>
            <w:r w:rsidRPr="00EE1C43">
              <w:rPr>
                <w:rStyle w:val="60ZEICHEN8BL"/>
                <w:color w:val="002364"/>
                <w:sz w:val="18"/>
              </w:rPr>
              <w:t>Einführtermin /</w:t>
            </w:r>
            <w:r w:rsidR="00254035" w:rsidRPr="00EE1C43">
              <w:rPr>
                <w:rStyle w:val="60ZEICHEN8BL"/>
                <w:color w:val="002364"/>
                <w:sz w:val="18"/>
              </w:rPr>
              <w:br/>
            </w:r>
            <w:r w:rsidRPr="00EE1C43">
              <w:rPr>
                <w:rStyle w:val="60ZEICHEN8BL"/>
                <w:color w:val="002364"/>
                <w:sz w:val="18"/>
              </w:rPr>
              <w:t>Implementation Date</w:t>
            </w:r>
          </w:p>
        </w:tc>
      </w:tr>
      <w:tr w:rsidR="00C00BC1" w:rsidRPr="00E21C9A" w:rsidTr="00F97087">
        <w:trPr>
          <w:trHeight w:val="227"/>
        </w:trPr>
        <w:tc>
          <w:tcPr>
            <w:tcW w:w="6062" w:type="dxa"/>
            <w:gridSpan w:val="7"/>
          </w:tcPr>
          <w:p w:rsidR="00130A93" w:rsidRPr="00610D3D" w:rsidRDefault="00130A93" w:rsidP="00615318">
            <w:pPr>
              <w:pStyle w:val="10FLTXT8LINORM"/>
              <w:rPr>
                <w:sz w:val="6"/>
              </w:rPr>
            </w:pPr>
          </w:p>
          <w:p w:rsidR="00610D3D" w:rsidRPr="00FB527A" w:rsidRDefault="00610D3D" w:rsidP="00610D3D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  <w:p w:rsidR="00610D3D" w:rsidRPr="00FB527A" w:rsidRDefault="00610D3D" w:rsidP="00610D3D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  <w:p w:rsidR="00130A93" w:rsidRDefault="00130A93" w:rsidP="00615318">
            <w:pPr>
              <w:pStyle w:val="10FLTXT8LINORM"/>
            </w:pPr>
          </w:p>
          <w:p w:rsidR="00130A93" w:rsidRDefault="00130A93" w:rsidP="00615318">
            <w:pPr>
              <w:pStyle w:val="10FLTXT8LINORM"/>
            </w:pPr>
          </w:p>
          <w:p w:rsidR="00130A93" w:rsidRPr="00AF425B" w:rsidRDefault="00130A93" w:rsidP="00615318">
            <w:pPr>
              <w:pStyle w:val="10FLTXT8LINORM"/>
            </w:pPr>
          </w:p>
        </w:tc>
        <w:tc>
          <w:tcPr>
            <w:tcW w:w="1843" w:type="dxa"/>
            <w:gridSpan w:val="2"/>
          </w:tcPr>
          <w:p w:rsidR="00C00BC1" w:rsidRPr="008F38C2" w:rsidRDefault="00C00BC1" w:rsidP="00615318">
            <w:pPr>
              <w:pStyle w:val="10FLTXT8LINORM"/>
              <w:rPr>
                <w:sz w:val="6"/>
              </w:rPr>
            </w:pPr>
          </w:p>
          <w:p w:rsidR="00130A93" w:rsidRDefault="00130A93" w:rsidP="00615318">
            <w:pPr>
              <w:pStyle w:val="10FLTXT8LINORM"/>
              <w:rPr>
                <w:sz w:val="20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  <w:p w:rsidR="00130A93" w:rsidRPr="00FB527A" w:rsidRDefault="00130A93" w:rsidP="00615318">
            <w:pPr>
              <w:pStyle w:val="10FLTXT8LINORM"/>
            </w:pPr>
          </w:p>
        </w:tc>
        <w:tc>
          <w:tcPr>
            <w:tcW w:w="2107" w:type="dxa"/>
          </w:tcPr>
          <w:p w:rsidR="00C00BC1" w:rsidRPr="008F38C2" w:rsidRDefault="00C00BC1" w:rsidP="00615318">
            <w:pPr>
              <w:pStyle w:val="10FLTXT8LINORM"/>
              <w:rPr>
                <w:sz w:val="6"/>
              </w:rPr>
            </w:pPr>
          </w:p>
          <w:p w:rsidR="00130A93" w:rsidRDefault="00130A93" w:rsidP="00615318">
            <w:pPr>
              <w:pStyle w:val="10FLTXT8LINORM"/>
              <w:rPr>
                <w:sz w:val="20"/>
              </w:rPr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  <w:p w:rsidR="00130A93" w:rsidRPr="00FB527A" w:rsidRDefault="00130A93" w:rsidP="00615318">
            <w:pPr>
              <w:pStyle w:val="10FLTXT8LINORM"/>
            </w:pPr>
          </w:p>
        </w:tc>
      </w:tr>
      <w:tr w:rsidR="00EE1C43" w:rsidRPr="00E21C9A" w:rsidTr="00F97087">
        <w:trPr>
          <w:trHeight w:val="227"/>
        </w:trPr>
        <w:tc>
          <w:tcPr>
            <w:tcW w:w="6062" w:type="dxa"/>
            <w:gridSpan w:val="7"/>
            <w:shd w:val="clear" w:color="auto" w:fill="006EFF"/>
            <w:vAlign w:val="center"/>
          </w:tcPr>
          <w:p w:rsidR="00130A93" w:rsidRPr="00130A93" w:rsidRDefault="00130A93" w:rsidP="00F97087">
            <w:pPr>
              <w:pStyle w:val="10FLTXT8LINORM"/>
              <w:spacing w:before="60"/>
              <w:rPr>
                <w:rStyle w:val="60ZEICHEN8BL"/>
                <w:color w:val="FFFFFF" w:themeColor="background1"/>
                <w:sz w:val="18"/>
              </w:rPr>
            </w:pPr>
            <w:r w:rsidRPr="00130A93">
              <w:rPr>
                <w:rStyle w:val="60ZEICHEN8BL"/>
                <w:color w:val="FFFFFF" w:themeColor="background1"/>
                <w:sz w:val="18"/>
              </w:rPr>
              <w:t>8 Abschluss / Completion</w:t>
            </w:r>
          </w:p>
        </w:tc>
        <w:tc>
          <w:tcPr>
            <w:tcW w:w="1843" w:type="dxa"/>
            <w:gridSpan w:val="2"/>
            <w:shd w:val="clear" w:color="auto" w:fill="E0E1DA"/>
          </w:tcPr>
          <w:p w:rsidR="00130A93" w:rsidRPr="00F66994" w:rsidRDefault="00130A93" w:rsidP="00254035">
            <w:pPr>
              <w:pStyle w:val="10FLTXT8LINORM"/>
              <w:spacing w:before="60"/>
              <w:rPr>
                <w:rStyle w:val="60ZEICHEN8BL"/>
                <w:sz w:val="14"/>
              </w:rPr>
            </w:pPr>
            <w:r w:rsidRPr="00EE1C43">
              <w:rPr>
                <w:rStyle w:val="60ZEICHEN8BL"/>
                <w:color w:val="002364"/>
                <w:sz w:val="18"/>
              </w:rPr>
              <w:t>Abschlussdatum/</w:t>
            </w:r>
            <w:r w:rsidR="00254035" w:rsidRPr="00EE1C43">
              <w:rPr>
                <w:rStyle w:val="60ZEICHEN8BL"/>
                <w:color w:val="002364"/>
                <w:sz w:val="18"/>
              </w:rPr>
              <w:br/>
            </w:r>
            <w:r w:rsidRPr="00EE1C43">
              <w:rPr>
                <w:rStyle w:val="60ZEICHEN8BL"/>
                <w:color w:val="002364"/>
                <w:sz w:val="18"/>
              </w:rPr>
              <w:t>Close Date</w:t>
            </w:r>
          </w:p>
        </w:tc>
        <w:tc>
          <w:tcPr>
            <w:tcW w:w="2107" w:type="dxa"/>
            <w:shd w:val="clear" w:color="auto" w:fill="E0E1DA"/>
          </w:tcPr>
          <w:p w:rsidR="00130A93" w:rsidRPr="00F66994" w:rsidRDefault="00130A93" w:rsidP="00407E3B">
            <w:pPr>
              <w:pStyle w:val="10FLTXT8LINORM"/>
              <w:spacing w:before="60"/>
              <w:rPr>
                <w:rStyle w:val="60ZEICHEN8BL"/>
                <w:sz w:val="14"/>
              </w:rPr>
            </w:pPr>
            <w:r w:rsidRPr="00EE1C43">
              <w:rPr>
                <w:rStyle w:val="60ZEICHEN8BL"/>
                <w:color w:val="002364"/>
                <w:sz w:val="18"/>
              </w:rPr>
              <w:t>Ersteller /</w:t>
            </w:r>
            <w:r w:rsidR="00407E3B" w:rsidRPr="00EE1C43">
              <w:rPr>
                <w:rStyle w:val="60ZEICHEN8BL"/>
                <w:color w:val="002364"/>
                <w:sz w:val="18"/>
              </w:rPr>
              <w:br/>
            </w:r>
            <w:r w:rsidRPr="00EE1C43">
              <w:rPr>
                <w:rStyle w:val="60ZEICHEN8BL"/>
                <w:color w:val="002364"/>
                <w:sz w:val="18"/>
              </w:rPr>
              <w:t xml:space="preserve">Reported </w:t>
            </w:r>
            <w:r w:rsidRPr="00EE1C43">
              <w:rPr>
                <w:rStyle w:val="60ZEICHEN8BL"/>
                <w:color w:val="002364"/>
                <w:sz w:val="18"/>
                <w:lang w:val="en-GB"/>
              </w:rPr>
              <w:t>by</w:t>
            </w:r>
          </w:p>
        </w:tc>
      </w:tr>
      <w:tr w:rsidR="00C00BC1" w:rsidRPr="00E21C9A" w:rsidTr="00F97087">
        <w:trPr>
          <w:trHeight w:val="227"/>
        </w:trPr>
        <w:tc>
          <w:tcPr>
            <w:tcW w:w="6062" w:type="dxa"/>
            <w:gridSpan w:val="7"/>
          </w:tcPr>
          <w:p w:rsidR="008F38C2" w:rsidRPr="008F38C2" w:rsidRDefault="008F38C2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  <w:p w:rsidR="00130A93" w:rsidRDefault="00130A93" w:rsidP="00615318">
            <w:pPr>
              <w:pStyle w:val="10FLTXT8LINORM"/>
              <w:spacing w:after="60"/>
            </w:pPr>
            <w:r>
              <w:t>_________________________________________________</w:t>
            </w:r>
          </w:p>
          <w:p w:rsidR="00130A93" w:rsidRPr="00893CF7" w:rsidRDefault="00130A93" w:rsidP="00615318">
            <w:pPr>
              <w:pStyle w:val="10FLTXT8LINORM"/>
              <w:spacing w:after="60"/>
            </w:pPr>
            <w:r w:rsidRPr="00407E3B">
              <w:t>Unterschrift / Signature Teamleiter / Team Leader</w:t>
            </w:r>
          </w:p>
        </w:tc>
        <w:tc>
          <w:tcPr>
            <w:tcW w:w="1843" w:type="dxa"/>
            <w:gridSpan w:val="2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  <w:tc>
          <w:tcPr>
            <w:tcW w:w="2107" w:type="dxa"/>
          </w:tcPr>
          <w:p w:rsidR="00C00BC1" w:rsidRPr="008F38C2" w:rsidRDefault="00C00BC1" w:rsidP="00615318">
            <w:pPr>
              <w:pStyle w:val="10FLTXT8LINORM"/>
              <w:spacing w:after="60"/>
              <w:rPr>
                <w:sz w:val="6"/>
              </w:rPr>
            </w:pPr>
          </w:p>
          <w:p w:rsidR="00130A93" w:rsidRPr="00FB527A" w:rsidRDefault="00130A93" w:rsidP="00615318">
            <w:pPr>
              <w:pStyle w:val="10FLTXT8LINORM"/>
              <w:spacing w:after="60"/>
            </w:pPr>
            <w:r w:rsidRPr="00CA4554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A4554">
              <w:rPr>
                <w:sz w:val="20"/>
              </w:rPr>
              <w:instrText xml:space="preserve"> FORMTEXT </w:instrText>
            </w:r>
            <w:r w:rsidRPr="00CA4554">
              <w:rPr>
                <w:sz w:val="20"/>
              </w:rPr>
            </w:r>
            <w:r w:rsidRPr="00CA4554">
              <w:rPr>
                <w:sz w:val="20"/>
              </w:rPr>
              <w:fldChar w:fldCharType="separate"/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noProof/>
                <w:sz w:val="20"/>
              </w:rPr>
              <w:t> </w:t>
            </w:r>
            <w:r w:rsidRPr="00CA4554">
              <w:rPr>
                <w:sz w:val="20"/>
              </w:rPr>
              <w:fldChar w:fldCharType="end"/>
            </w:r>
          </w:p>
        </w:tc>
      </w:tr>
    </w:tbl>
    <w:p w:rsidR="00710835" w:rsidRDefault="00710835" w:rsidP="00C00BC1">
      <w:pPr>
        <w:pStyle w:val="10RUNNINGTEXT11"/>
        <w:rPr>
          <w:lang w:val="en-US"/>
        </w:rPr>
      </w:pPr>
    </w:p>
    <w:p w:rsidR="008F38C2" w:rsidRPr="008F38C2" w:rsidRDefault="008F38C2" w:rsidP="008F38C2">
      <w:pPr>
        <w:rPr>
          <w:rStyle w:val="60ZEICHEN8BL"/>
          <w:rFonts w:eastAsiaTheme="minorHAnsi"/>
          <w:bCs/>
          <w:color w:val="002364"/>
          <w:sz w:val="20"/>
        </w:rPr>
      </w:pPr>
      <w:r w:rsidRPr="008F38C2">
        <w:rPr>
          <w:rStyle w:val="60ZEICHEN8BL"/>
          <w:rFonts w:eastAsiaTheme="minorHAnsi"/>
          <w:bCs/>
          <w:color w:val="002364"/>
          <w:sz w:val="20"/>
        </w:rPr>
        <w:t>Anlagen / Attachment:</w:t>
      </w:r>
    </w:p>
    <w:p w:rsidR="008F38C2" w:rsidRPr="00F504C9" w:rsidRDefault="008F38C2" w:rsidP="008F38C2">
      <w:pPr>
        <w:rPr>
          <w:rStyle w:val="60ZEICHEN8BL"/>
          <w:rFonts w:eastAsiaTheme="minorHAnsi"/>
          <w:b w:val="0"/>
          <w:bCs/>
          <w:color w:val="auto"/>
          <w:sz w:val="20"/>
        </w:rPr>
      </w:pPr>
      <w:r>
        <w:rPr>
          <w:rStyle w:val="60ZEICHEN8BL"/>
          <w:rFonts w:eastAsiaTheme="minorHAnsi"/>
          <w:b w:val="0"/>
          <w:bCs/>
          <w:color w:val="auto"/>
          <w:sz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Style w:val="60ZEICHEN8BL"/>
          <w:rFonts w:eastAsiaTheme="minorHAnsi"/>
          <w:b w:val="0"/>
          <w:bCs/>
          <w:color w:val="auto"/>
          <w:sz w:val="20"/>
        </w:rPr>
        <w:instrText xml:space="preserve"> FORMTEXT </w:instrText>
      </w:r>
      <w:r>
        <w:rPr>
          <w:rStyle w:val="60ZEICHEN8BL"/>
          <w:rFonts w:eastAsiaTheme="minorHAnsi"/>
          <w:b w:val="0"/>
          <w:bCs/>
          <w:color w:val="auto"/>
          <w:sz w:val="20"/>
        </w:rPr>
      </w:r>
      <w:r>
        <w:rPr>
          <w:rStyle w:val="60ZEICHEN8BL"/>
          <w:rFonts w:eastAsiaTheme="minorHAnsi"/>
          <w:b w:val="0"/>
          <w:bCs/>
          <w:color w:val="auto"/>
          <w:sz w:val="20"/>
        </w:rPr>
        <w:fldChar w:fldCharType="separate"/>
      </w:r>
      <w:bookmarkStart w:id="3" w:name="_GoBack"/>
      <w:r>
        <w:rPr>
          <w:rStyle w:val="60ZEICHEN8BL"/>
          <w:rFonts w:eastAsiaTheme="minorHAnsi"/>
          <w:b w:val="0"/>
          <w:bCs/>
          <w:noProof/>
          <w:color w:val="auto"/>
          <w:sz w:val="20"/>
        </w:rPr>
        <w:t> </w:t>
      </w:r>
      <w:r>
        <w:rPr>
          <w:rStyle w:val="60ZEICHEN8BL"/>
          <w:rFonts w:eastAsiaTheme="minorHAnsi"/>
          <w:b w:val="0"/>
          <w:bCs/>
          <w:noProof/>
          <w:color w:val="auto"/>
          <w:sz w:val="20"/>
        </w:rPr>
        <w:t> </w:t>
      </w:r>
      <w:r>
        <w:rPr>
          <w:rStyle w:val="60ZEICHEN8BL"/>
          <w:rFonts w:eastAsiaTheme="minorHAnsi"/>
          <w:b w:val="0"/>
          <w:bCs/>
          <w:noProof/>
          <w:color w:val="auto"/>
          <w:sz w:val="20"/>
        </w:rPr>
        <w:t> </w:t>
      </w:r>
      <w:r>
        <w:rPr>
          <w:rStyle w:val="60ZEICHEN8BL"/>
          <w:rFonts w:eastAsiaTheme="minorHAnsi"/>
          <w:b w:val="0"/>
          <w:bCs/>
          <w:noProof/>
          <w:color w:val="auto"/>
          <w:sz w:val="20"/>
        </w:rPr>
        <w:t> </w:t>
      </w:r>
      <w:r>
        <w:rPr>
          <w:rStyle w:val="60ZEICHEN8BL"/>
          <w:rFonts w:eastAsiaTheme="minorHAnsi"/>
          <w:b w:val="0"/>
          <w:bCs/>
          <w:noProof/>
          <w:color w:val="auto"/>
          <w:sz w:val="20"/>
        </w:rPr>
        <w:t> </w:t>
      </w:r>
      <w:bookmarkEnd w:id="3"/>
      <w:r>
        <w:rPr>
          <w:rStyle w:val="60ZEICHEN8BL"/>
          <w:rFonts w:eastAsiaTheme="minorHAnsi"/>
          <w:b w:val="0"/>
          <w:bCs/>
          <w:color w:val="auto"/>
          <w:sz w:val="20"/>
        </w:rPr>
        <w:fldChar w:fldCharType="end"/>
      </w:r>
      <w:bookmarkEnd w:id="2"/>
    </w:p>
    <w:p w:rsidR="008F38C2" w:rsidRPr="0095190B" w:rsidRDefault="008F38C2" w:rsidP="00C00BC1">
      <w:pPr>
        <w:pStyle w:val="10RUNNINGTEXT11"/>
        <w:rPr>
          <w:lang w:val="en-US"/>
        </w:rPr>
      </w:pPr>
    </w:p>
    <w:sectPr w:rsidR="008F38C2" w:rsidRPr="0095190B" w:rsidSect="005266C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31" w:right="737" w:bottom="1021" w:left="1418" w:header="454" w:footer="85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93" w:rsidRDefault="00130A93" w:rsidP="00730E2E">
      <w:r>
        <w:separator/>
      </w:r>
    </w:p>
    <w:p w:rsidR="00130A93" w:rsidRDefault="00130A93"/>
  </w:endnote>
  <w:endnote w:type="continuationSeparator" w:id="0">
    <w:p w:rsidR="00130A93" w:rsidRDefault="00130A93" w:rsidP="00730E2E">
      <w:r>
        <w:continuationSeparator/>
      </w:r>
    </w:p>
    <w:p w:rsidR="00130A93" w:rsidRDefault="00130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5"/>
      <w:gridCol w:w="2473"/>
      <w:gridCol w:w="2545"/>
    </w:tblGrid>
    <w:tr w:rsidR="00DA0A3F" w:rsidRPr="00DA0A3F" w:rsidTr="00305E02">
      <w:tc>
        <w:tcPr>
          <w:tcW w:w="4945" w:type="dxa"/>
        </w:tcPr>
        <w:p w:rsidR="00305E02" w:rsidRPr="00DA0A3F" w:rsidRDefault="00AD1854" w:rsidP="00130A93">
          <w:pPr>
            <w:pStyle w:val="41FOOTQM"/>
            <w:tabs>
              <w:tab w:val="clear" w:pos="3686"/>
              <w:tab w:val="clear" w:pos="5783"/>
              <w:tab w:val="clear" w:pos="7655"/>
              <w:tab w:val="left" w:pos="5812"/>
              <w:tab w:val="left" w:pos="8363"/>
            </w:tabs>
            <w:rPr>
              <w:color w:val="002364"/>
              <w:lang w:val="en-US"/>
            </w:rPr>
          </w:pPr>
          <w:r w:rsidRPr="00DA0A3F">
            <w:rPr>
              <w:noProof/>
              <w:color w:val="002364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3585299C" wp14:editId="509A2894">
                    <wp:simplePos x="0" y="0"/>
                    <wp:positionH relativeFrom="page">
                      <wp:posOffset>66040</wp:posOffset>
                    </wp:positionH>
                    <wp:positionV relativeFrom="paragraph">
                      <wp:posOffset>-36830</wp:posOffset>
                    </wp:positionV>
                    <wp:extent cx="6192000" cy="0"/>
                    <wp:effectExtent l="0" t="0" r="18415" b="19050"/>
                    <wp:wrapNone/>
                    <wp:docPr id="4" name="Gerade Verbindung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Gerade Verbindung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.2pt,-2.9pt" to="492.75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" strokecolor="#c6d9f1 [671]">
                    <w10:wrap anchorx="page"/>
                  </v:line>
                </w:pict>
              </mc:Fallback>
            </mc:AlternateContent>
          </w:r>
          <w:r w:rsidR="00EE51B8" w:rsidRPr="00DA0A3F">
            <w:rPr>
              <w:color w:val="002364"/>
              <w:lang w:val="en-US"/>
            </w:rPr>
            <w:t>Do</w:t>
          </w:r>
          <w:r w:rsidR="00F545FE" w:rsidRPr="00DA0A3F">
            <w:rPr>
              <w:color w:val="002364"/>
              <w:lang w:val="en-US"/>
            </w:rPr>
            <w:t>c</w:t>
          </w:r>
          <w:r w:rsidR="00EE51B8" w:rsidRPr="00DA0A3F">
            <w:rPr>
              <w:color w:val="002364"/>
              <w:lang w:val="en-US"/>
            </w:rPr>
            <w:t>ument</w:t>
          </w:r>
          <w:r w:rsidR="008B55A7" w:rsidRPr="00DA0A3F">
            <w:rPr>
              <w:color w:val="002364"/>
              <w:lang w:val="en-US"/>
            </w:rPr>
            <w:t xml:space="preserve"> - </w:t>
          </w:r>
          <w:r w:rsidR="00EE51B8" w:rsidRPr="00DA0A3F">
            <w:rPr>
              <w:color w:val="002364"/>
              <w:lang w:val="en-US"/>
            </w:rPr>
            <w:t>n</w:t>
          </w:r>
          <w:r w:rsidR="00305E02" w:rsidRPr="00DA0A3F">
            <w:rPr>
              <w:color w:val="002364"/>
              <w:lang w:val="en-US"/>
            </w:rPr>
            <w:t>um</w:t>
          </w:r>
          <w:r w:rsidR="00EE51B8" w:rsidRPr="00DA0A3F">
            <w:rPr>
              <w:color w:val="002364"/>
              <w:lang w:val="en-US"/>
            </w:rPr>
            <w:t>b</w:t>
          </w:r>
          <w:r w:rsidR="00305E02" w:rsidRPr="00DA0A3F">
            <w:rPr>
              <w:color w:val="002364"/>
              <w:lang w:val="en-US"/>
            </w:rPr>
            <w:t xml:space="preserve">er: </w:t>
          </w:r>
          <w:r w:rsidR="005266C0" w:rsidRPr="00DA0A3F">
            <w:rPr>
              <w:color w:val="002364"/>
              <w:lang w:val="en-US"/>
            </w:rPr>
            <w:t>FO</w:t>
          </w:r>
          <w:r w:rsidR="00305E02" w:rsidRPr="00DA0A3F">
            <w:rPr>
              <w:color w:val="002364"/>
              <w:lang w:val="en-US"/>
            </w:rPr>
            <w:t>_</w:t>
          </w:r>
          <w:r w:rsidR="00130A93">
            <w:rPr>
              <w:color w:val="002364"/>
              <w:lang w:val="en-US"/>
            </w:rPr>
            <w:t>0044</w:t>
          </w:r>
          <w:r w:rsidR="00C91392" w:rsidRPr="00DA0A3F">
            <w:rPr>
              <w:color w:val="002364"/>
              <w:lang w:val="en-US"/>
            </w:rPr>
            <w:t>_V</w:t>
          </w:r>
          <w:r w:rsidR="00130A93">
            <w:rPr>
              <w:color w:val="002364"/>
              <w:lang w:val="en-US"/>
            </w:rPr>
            <w:t>005</w:t>
          </w:r>
        </w:p>
      </w:tc>
      <w:tc>
        <w:tcPr>
          <w:tcW w:w="5018" w:type="dxa"/>
          <w:gridSpan w:val="2"/>
        </w:tcPr>
        <w:p w:rsidR="00305E02" w:rsidRPr="00DA0A3F" w:rsidRDefault="00EE51B8" w:rsidP="00130A93">
          <w:pPr>
            <w:pStyle w:val="41FOOTQM"/>
            <w:tabs>
              <w:tab w:val="clear" w:pos="3686"/>
              <w:tab w:val="clear" w:pos="5783"/>
              <w:tab w:val="clear" w:pos="7655"/>
              <w:tab w:val="left" w:pos="5812"/>
              <w:tab w:val="left" w:pos="8363"/>
            </w:tabs>
            <w:jc w:val="right"/>
            <w:rPr>
              <w:color w:val="002364"/>
              <w:lang w:val="en-US"/>
            </w:rPr>
          </w:pPr>
          <w:r w:rsidRPr="00DA0A3F">
            <w:rPr>
              <w:color w:val="002364"/>
              <w:lang w:val="en-US"/>
            </w:rPr>
            <w:t>Classification</w:t>
          </w:r>
          <w:r w:rsidR="00F545FE" w:rsidRPr="00DA0A3F">
            <w:rPr>
              <w:color w:val="002364"/>
              <w:lang w:val="en-US"/>
            </w:rPr>
            <w:t xml:space="preserve"> </w:t>
          </w:r>
          <w:r w:rsidR="00305E02" w:rsidRPr="00DA0A3F">
            <w:rPr>
              <w:color w:val="002364"/>
              <w:lang w:val="en-US"/>
            </w:rPr>
            <w:t xml:space="preserve"> </w:t>
          </w:r>
          <w:r w:rsidR="00C54E20" w:rsidRPr="00DA0A3F">
            <w:rPr>
              <w:rStyle w:val="60CHAR8YE"/>
              <w:color w:val="FDDC35"/>
              <w:lang w:val="en-US"/>
            </w:rPr>
            <w:t>|</w:t>
          </w:r>
          <w:r w:rsidR="00305E02" w:rsidRPr="00DA0A3F">
            <w:rPr>
              <w:color w:val="002364"/>
              <w:lang w:val="en-US"/>
            </w:rPr>
            <w:t xml:space="preserve"> </w:t>
          </w:r>
          <w:r w:rsidR="00AC2AAB" w:rsidRPr="00DA0A3F">
            <w:rPr>
              <w:color w:val="002364"/>
              <w:lang w:val="en-US"/>
            </w:rPr>
            <w:t xml:space="preserve"> </w:t>
          </w:r>
          <w:r w:rsidR="00C54E20" w:rsidRPr="00DA0A3F">
            <w:rPr>
              <w:color w:val="002364"/>
              <w:lang w:val="en-US"/>
            </w:rPr>
            <w:t>Public</w:t>
          </w:r>
        </w:p>
      </w:tc>
    </w:tr>
    <w:tr w:rsidR="00305E02" w:rsidRPr="00130A93" w:rsidTr="00305E02">
      <w:tc>
        <w:tcPr>
          <w:tcW w:w="7418" w:type="dxa"/>
          <w:gridSpan w:val="2"/>
        </w:tcPr>
        <w:p w:rsidR="00305E02" w:rsidRPr="00DA0A3F" w:rsidRDefault="00EE51B8" w:rsidP="00130A93">
          <w:pPr>
            <w:pStyle w:val="41FOOTQM"/>
            <w:tabs>
              <w:tab w:val="clear" w:pos="3686"/>
              <w:tab w:val="clear" w:pos="5783"/>
              <w:tab w:val="clear" w:pos="7655"/>
              <w:tab w:val="left" w:pos="5812"/>
              <w:tab w:val="left" w:pos="8363"/>
            </w:tabs>
            <w:rPr>
              <w:color w:val="002364"/>
              <w:lang w:val="en-US"/>
            </w:rPr>
          </w:pPr>
          <w:r w:rsidRPr="00DA0A3F">
            <w:rPr>
              <w:color w:val="002364"/>
              <w:lang w:val="en-US"/>
            </w:rPr>
            <w:t>Created</w:t>
          </w:r>
          <w:r w:rsidR="00305E02" w:rsidRPr="00DA0A3F">
            <w:rPr>
              <w:color w:val="002364"/>
              <w:lang w:val="en-US"/>
            </w:rPr>
            <w:t xml:space="preserve"> </w:t>
          </w:r>
          <w:r w:rsidR="00305E02" w:rsidRPr="00DA0A3F">
            <w:rPr>
              <w:noProof/>
              <w:color w:val="002364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513869D" wp14:editId="19200E81">
                    <wp:simplePos x="0" y="0"/>
                    <wp:positionH relativeFrom="column">
                      <wp:posOffset>6109970</wp:posOffset>
                    </wp:positionH>
                    <wp:positionV relativeFrom="paragraph">
                      <wp:posOffset>563245</wp:posOffset>
                    </wp:positionV>
                    <wp:extent cx="359410" cy="359410"/>
                    <wp:effectExtent l="0" t="0" r="21590" b="21590"/>
                    <wp:wrapNone/>
                    <wp:docPr id="1" name="Rechteck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59410" cy="359410"/>
                            </a:xfrm>
                            <a:prstGeom prst="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hteck 1" o:spid="_x0000_s1026" style="position:absolute;margin-left:481.1pt;margin-top:44.35pt;width:28.3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" fillcolor="white [3201]" strokecolor="#f79646 [3209]" strokeweight=".25pt"/>
                </w:pict>
              </mc:Fallback>
            </mc:AlternateContent>
          </w:r>
          <w:r w:rsidRPr="00DA0A3F">
            <w:rPr>
              <w:color w:val="002364"/>
              <w:lang w:val="en-US"/>
            </w:rPr>
            <w:t>on</w:t>
          </w:r>
          <w:r w:rsidR="00C54E20" w:rsidRPr="00DA0A3F">
            <w:rPr>
              <w:color w:val="002364"/>
              <w:lang w:val="en-US"/>
            </w:rPr>
            <w:t xml:space="preserve">: </w:t>
          </w:r>
          <w:r w:rsidR="00130A93">
            <w:rPr>
              <w:color w:val="002364"/>
              <w:lang w:val="en-US"/>
            </w:rPr>
            <w:t xml:space="preserve">11.07.2019 </w:t>
          </w:r>
        </w:p>
      </w:tc>
      <w:tc>
        <w:tcPr>
          <w:tcW w:w="2545" w:type="dxa"/>
        </w:tcPr>
        <w:p w:rsidR="00305E02" w:rsidRPr="00DA0A3F" w:rsidRDefault="0095190B" w:rsidP="0095190B">
          <w:pPr>
            <w:pStyle w:val="41FOOTQM"/>
            <w:tabs>
              <w:tab w:val="clear" w:pos="3686"/>
              <w:tab w:val="clear" w:pos="5783"/>
              <w:tab w:val="clear" w:pos="7655"/>
              <w:tab w:val="left" w:pos="5812"/>
              <w:tab w:val="left" w:pos="8363"/>
            </w:tabs>
            <w:jc w:val="right"/>
            <w:rPr>
              <w:color w:val="002364"/>
              <w:lang w:val="en-US"/>
            </w:rPr>
          </w:pPr>
          <w:r w:rsidRPr="00DA0A3F">
            <w:rPr>
              <w:color w:val="002364"/>
              <w:lang w:val="en-US"/>
            </w:rPr>
            <w:t>Page</w:t>
          </w:r>
          <w:r w:rsidR="00305E02" w:rsidRPr="00DA0A3F">
            <w:rPr>
              <w:color w:val="002364"/>
              <w:lang w:val="en-US"/>
            </w:rPr>
            <w:t xml:space="preserve"> </w:t>
          </w:r>
          <w:r w:rsidR="00305E02" w:rsidRPr="00DA0A3F">
            <w:rPr>
              <w:b w:val="0"/>
              <w:color w:val="002364"/>
              <w:lang w:val="en-US"/>
            </w:rPr>
            <w:fldChar w:fldCharType="begin"/>
          </w:r>
          <w:r w:rsidR="00305E02" w:rsidRPr="00DA0A3F">
            <w:rPr>
              <w:color w:val="002364"/>
              <w:lang w:val="en-US"/>
            </w:rPr>
            <w:instrText>PAGE  \* Arabic  \* MERGEFORMAT</w:instrText>
          </w:r>
          <w:r w:rsidR="00305E02" w:rsidRPr="00DA0A3F">
            <w:rPr>
              <w:b w:val="0"/>
              <w:color w:val="002364"/>
              <w:lang w:val="en-US"/>
            </w:rPr>
            <w:fldChar w:fldCharType="separate"/>
          </w:r>
          <w:r w:rsidR="00D919D0">
            <w:rPr>
              <w:noProof/>
              <w:color w:val="002364"/>
              <w:lang w:val="en-US"/>
            </w:rPr>
            <w:t>1</w:t>
          </w:r>
          <w:r w:rsidR="00305E02" w:rsidRPr="00DA0A3F">
            <w:rPr>
              <w:b w:val="0"/>
              <w:color w:val="002364"/>
              <w:lang w:val="en-US"/>
            </w:rPr>
            <w:fldChar w:fldCharType="end"/>
          </w:r>
          <w:r w:rsidR="00305E02" w:rsidRPr="00DA0A3F">
            <w:rPr>
              <w:color w:val="002364"/>
              <w:lang w:val="en-US"/>
            </w:rPr>
            <w:t xml:space="preserve"> </w:t>
          </w:r>
          <w:r w:rsidR="00EE51B8" w:rsidRPr="00DA0A3F">
            <w:rPr>
              <w:color w:val="002364"/>
              <w:lang w:val="en-US"/>
            </w:rPr>
            <w:t>of</w:t>
          </w:r>
          <w:r w:rsidR="00305E02" w:rsidRPr="00DA0A3F">
            <w:rPr>
              <w:color w:val="002364"/>
              <w:lang w:val="en-US"/>
            </w:rPr>
            <w:t xml:space="preserve"> </w:t>
          </w:r>
          <w:r w:rsidRPr="00DA0A3F">
            <w:rPr>
              <w:color w:val="002364"/>
              <w:lang w:val="en-US"/>
            </w:rPr>
            <w:fldChar w:fldCharType="begin"/>
          </w:r>
          <w:r w:rsidRPr="00DA0A3F">
            <w:rPr>
              <w:color w:val="002364"/>
              <w:lang w:val="en-US"/>
            </w:rPr>
            <w:instrText>NUMPAGES  \* Arabic  \* MERGEFORMAT</w:instrText>
          </w:r>
          <w:r w:rsidRPr="00DA0A3F">
            <w:rPr>
              <w:color w:val="002364"/>
              <w:lang w:val="en-US"/>
            </w:rPr>
            <w:fldChar w:fldCharType="separate"/>
          </w:r>
          <w:r w:rsidR="00D919D0">
            <w:rPr>
              <w:noProof/>
              <w:color w:val="002364"/>
              <w:lang w:val="en-US"/>
            </w:rPr>
            <w:t>1</w:t>
          </w:r>
          <w:r w:rsidRPr="00DA0A3F">
            <w:rPr>
              <w:noProof/>
              <w:color w:val="002364"/>
              <w:lang w:val="en-US"/>
            </w:rPr>
            <w:fldChar w:fldCharType="end"/>
          </w:r>
        </w:p>
      </w:tc>
    </w:tr>
  </w:tbl>
  <w:p w:rsidR="00305E02" w:rsidRPr="00DA0A3F" w:rsidRDefault="00305E02" w:rsidP="001F38E2">
    <w:pPr>
      <w:pStyle w:val="41FOOTQM"/>
      <w:tabs>
        <w:tab w:val="clear" w:pos="7655"/>
        <w:tab w:val="clear" w:pos="8363"/>
        <w:tab w:val="left" w:pos="8749"/>
      </w:tabs>
      <w:jc w:val="left"/>
      <w:rPr>
        <w:color w:val="002364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6A6" w:rsidRDefault="00B146A6">
    <w:pPr>
      <w:pStyle w:val="Fuzeile"/>
      <w:rPr>
        <w:noProof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68480" behindDoc="0" locked="0" layoutInCell="1" allowOverlap="1" wp14:anchorId="3D36EBD9" wp14:editId="7F02BB58">
          <wp:simplePos x="0" y="0"/>
          <wp:positionH relativeFrom="column">
            <wp:posOffset>-917575</wp:posOffset>
          </wp:positionH>
          <wp:positionV relativeFrom="paragraph">
            <wp:posOffset>-283210</wp:posOffset>
          </wp:positionV>
          <wp:extent cx="7624800" cy="756000"/>
          <wp:effectExtent l="0" t="0" r="0" b="6350"/>
          <wp:wrapNone/>
          <wp:docPr id="942" name="Grafik 94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ß.jp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4800" cy="7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2EAC" w:rsidRDefault="00262EA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93" w:rsidRDefault="00130A93" w:rsidP="00730E2E">
      <w:r>
        <w:separator/>
      </w:r>
    </w:p>
    <w:p w:rsidR="00130A93" w:rsidRDefault="00130A93"/>
  </w:footnote>
  <w:footnote w:type="continuationSeparator" w:id="0">
    <w:p w:rsidR="00130A93" w:rsidRDefault="00130A93" w:rsidP="00730E2E">
      <w:r>
        <w:continuationSeparator/>
      </w:r>
    </w:p>
    <w:p w:rsidR="00130A93" w:rsidRDefault="00130A9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E2E" w:rsidRPr="00DA0A3F" w:rsidRDefault="00DA0A3F" w:rsidP="00730E2E">
    <w:pPr>
      <w:pStyle w:val="20HEADRNTXT8"/>
      <w:rPr>
        <w:b w:val="0"/>
        <w:color w:val="002364"/>
        <w:lang w:val="en-US"/>
      </w:rPr>
    </w:pPr>
    <w:r w:rsidRPr="00DA0A3F">
      <w:rPr>
        <w:noProof/>
        <w:color w:val="002364"/>
        <w:lang w:eastAsia="de-DE"/>
      </w:rPr>
      <w:drawing>
        <wp:anchor distT="0" distB="0" distL="114300" distR="114300" simplePos="0" relativeHeight="251670528" behindDoc="0" locked="0" layoutInCell="1" allowOverlap="1" wp14:anchorId="2EF39B1F" wp14:editId="5292D0DF">
          <wp:simplePos x="0" y="0"/>
          <wp:positionH relativeFrom="column">
            <wp:posOffset>5260340</wp:posOffset>
          </wp:positionH>
          <wp:positionV relativeFrom="paragraph">
            <wp:posOffset>25400</wp:posOffset>
          </wp:positionV>
          <wp:extent cx="932400" cy="291600"/>
          <wp:effectExtent l="0" t="0" r="127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lue-yellow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392" w:rsidRPr="00DA0A3F">
      <w:rPr>
        <w:b w:val="0"/>
        <w:color w:val="002364"/>
        <w:lang w:val="en-US"/>
      </w:rPr>
      <w:t>Form</w:t>
    </w:r>
  </w:p>
  <w:p w:rsidR="00730E2E" w:rsidRPr="00DA0A3F" w:rsidRDefault="00130A93" w:rsidP="00730E2E">
    <w:pPr>
      <w:pStyle w:val="20HEADRNTXT10BL"/>
      <w:rPr>
        <w:color w:val="002364"/>
        <w:lang w:val="en-US"/>
      </w:rPr>
    </w:pPr>
    <w:r>
      <w:rPr>
        <w:color w:val="002364"/>
        <w:lang w:val="en-US"/>
      </w:rPr>
      <w:t>8D-Report</w:t>
    </w:r>
  </w:p>
  <w:p w:rsidR="00730E2E" w:rsidRPr="00DA0A3F" w:rsidRDefault="00730E2E" w:rsidP="00730E2E">
    <w:pPr>
      <w:pStyle w:val="20HEADRNTXT8NORM"/>
      <w:rPr>
        <w:color w:val="002364"/>
        <w:lang w:val="en-US"/>
      </w:rPr>
    </w:pPr>
    <w:r w:rsidRPr="00DA0A3F">
      <w:rPr>
        <w:noProof/>
        <w:color w:val="002364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3E855" wp14:editId="44D4DF3E">
              <wp:simplePos x="0" y="0"/>
              <wp:positionH relativeFrom="column">
                <wp:posOffset>-5080</wp:posOffset>
              </wp:positionH>
              <wp:positionV relativeFrom="paragraph">
                <wp:posOffset>169293</wp:posOffset>
              </wp:positionV>
              <wp:extent cx="6195060" cy="0"/>
              <wp:effectExtent l="0" t="0" r="15240" b="19050"/>
              <wp:wrapNone/>
              <wp:docPr id="141" name="Gerade Verbindung 1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5060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14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13.35pt" to="487.4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" strokecolor="#c6d9f1 [671]"/>
          </w:pict>
        </mc:Fallback>
      </mc:AlternateContent>
    </w:r>
    <w:r w:rsidR="00130A93" w:rsidRPr="00130A93">
      <w:rPr>
        <w:noProof/>
        <w:color w:val="002364"/>
        <w:lang w:eastAsia="de-DE"/>
      </w:rPr>
      <w:t>Stellungnahme zur Mängelrüge / Advisory Opinion for Claim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DC" w:rsidRDefault="007129DC">
    <w:pPr>
      <w:pStyle w:val="Kopfzeile"/>
    </w:pPr>
    <w:r w:rsidRPr="005C431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DD919B1" wp14:editId="0CBB894D">
              <wp:simplePos x="0" y="0"/>
              <wp:positionH relativeFrom="column">
                <wp:posOffset>4600575</wp:posOffset>
              </wp:positionH>
              <wp:positionV relativeFrom="paragraph">
                <wp:posOffset>15875</wp:posOffset>
              </wp:positionV>
              <wp:extent cx="1343025" cy="250190"/>
              <wp:effectExtent l="0" t="0" r="0" b="0"/>
              <wp:wrapNone/>
              <wp:docPr id="244" name="Textfeld 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250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129DC" w:rsidRPr="00FC56B5" w:rsidRDefault="007129DC" w:rsidP="007129DC">
                          <w:pPr>
                            <w:pStyle w:val="10RUNNINGTEXT8"/>
                            <w:jc w:val="right"/>
                          </w:pPr>
                          <w:r w:rsidRPr="00FC56B5">
                            <w:t>GEZE QM</w:t>
                          </w:r>
                          <w:r>
                            <w:t>-INTERNAL</w:t>
                          </w:r>
                        </w:p>
                        <w:p w:rsidR="007129DC" w:rsidRPr="00484666" w:rsidRDefault="007129DC" w:rsidP="007129DC">
                          <w:r w:rsidRPr="00484666"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44" o:spid="_x0000_s1026" type="#_x0000_t202" style="position:absolute;margin-left:362.25pt;margin-top:1.25pt;width:105.75pt;height:19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" filled="f" stroked="f" strokeweight=".5pt">
              <v:textbox>
                <w:txbxContent>
                  <w:p w:rsidR="007129DC" w:rsidRPr="00FC56B5" w:rsidRDefault="007129DC" w:rsidP="007129DC">
                    <w:pPr>
                      <w:pStyle w:val="10RUNNINGTEXT8"/>
                      <w:jc w:val="right"/>
                    </w:pPr>
                    <w:r w:rsidRPr="00FC56B5">
                      <w:t>GEZE QM</w:t>
                    </w:r>
                    <w:r>
                      <w:t>-INTERNAL</w:t>
                    </w:r>
                  </w:p>
                  <w:p w:rsidR="007129DC" w:rsidRPr="00484666" w:rsidRDefault="007129DC" w:rsidP="007129DC">
                    <w:r w:rsidRPr="00484666">
                      <w:t>INTERNAL</w:t>
                    </w:r>
                  </w:p>
                </w:txbxContent>
              </v:textbox>
            </v:shape>
          </w:pict>
        </mc:Fallback>
      </mc:AlternateContent>
    </w:r>
    <w:r w:rsidRPr="005C4315">
      <w:rPr>
        <w:noProof/>
        <w:lang w:eastAsia="de-DE"/>
      </w:rPr>
      <w:drawing>
        <wp:anchor distT="0" distB="0" distL="114300" distR="114300" simplePos="0" relativeHeight="251666432" behindDoc="0" locked="0" layoutInCell="1" allowOverlap="1" wp14:anchorId="118EF4F7" wp14:editId="34585EBB">
          <wp:simplePos x="0" y="0"/>
          <wp:positionH relativeFrom="page">
            <wp:posOffset>-635</wp:posOffset>
          </wp:positionH>
          <wp:positionV relativeFrom="paragraph">
            <wp:posOffset>-181762</wp:posOffset>
          </wp:positionV>
          <wp:extent cx="7674610" cy="539750"/>
          <wp:effectExtent l="0" t="0" r="2540" b="0"/>
          <wp:wrapNone/>
          <wp:docPr id="847" name="Grafik 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" name="Grafik 84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61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0487E"/>
    <w:multiLevelType w:val="hybridMultilevel"/>
    <w:tmpl w:val="9D961784"/>
    <w:lvl w:ilvl="0" w:tplc="BAD06FD2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  <w:color w:val="004990"/>
      </w:rPr>
    </w:lvl>
    <w:lvl w:ilvl="1" w:tplc="04070019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213F370E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>
    <w:nsid w:val="230C33BF"/>
    <w:multiLevelType w:val="hybridMultilevel"/>
    <w:tmpl w:val="ED600BD2"/>
    <w:lvl w:ilvl="0" w:tplc="D7E272B4">
      <w:start w:val="1"/>
      <w:numFmt w:val="decimal"/>
      <w:lvlText w:val="Pos %1."/>
      <w:lvlJc w:val="left"/>
      <w:pPr>
        <w:ind w:left="1074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2E9A0877"/>
    <w:multiLevelType w:val="multilevel"/>
    <w:tmpl w:val="0407001D"/>
    <w:styleLink w:val="00Headlin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6CE3CDC"/>
    <w:multiLevelType w:val="multilevel"/>
    <w:tmpl w:val="85F0D67C"/>
    <w:lvl w:ilvl="0">
      <w:start w:val="1"/>
      <w:numFmt w:val="decimal"/>
      <w:pStyle w:val="02HEADING1"/>
      <w:lvlText w:val="%1"/>
      <w:lvlJc w:val="left"/>
      <w:pPr>
        <w:ind w:left="357" w:hanging="35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02HEADING2"/>
      <w:lvlText w:val="%1.%2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pStyle w:val="02HEADING3"/>
      <w:lvlText w:val="%1.%2.%3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>
    <w:nsid w:val="3D4409E0"/>
    <w:multiLevelType w:val="hybridMultilevel"/>
    <w:tmpl w:val="DA6E36C4"/>
    <w:lvl w:ilvl="0" w:tplc="5C442D54">
      <w:start w:val="1"/>
      <w:numFmt w:val="decimal"/>
      <w:pStyle w:val="04LISTNUM"/>
      <w:lvlText w:val="%1."/>
      <w:lvlJc w:val="left"/>
      <w:pPr>
        <w:ind w:left="1074" w:hanging="360"/>
      </w:pPr>
      <w:rPr>
        <w:rFonts w:hint="default"/>
        <w:b/>
        <w:i w:val="0"/>
        <w:color w:val="004990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50201F06"/>
    <w:multiLevelType w:val="multilevel"/>
    <w:tmpl w:val="0407001D"/>
    <w:styleLink w:val="00Headlin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50824945"/>
    <w:multiLevelType w:val="hybridMultilevel"/>
    <w:tmpl w:val="A9FA8D78"/>
    <w:lvl w:ilvl="0" w:tplc="6668FA22">
      <w:start w:val="1"/>
      <w:numFmt w:val="bullet"/>
      <w:pStyle w:val="04LISTBULLBLUE"/>
      <w:lvlText w:val=""/>
      <w:lvlJc w:val="left"/>
      <w:pPr>
        <w:ind w:left="1077" w:hanging="360"/>
      </w:pPr>
      <w:rPr>
        <w:rFonts w:ascii="Symbol" w:hAnsi="Symbol" w:hint="default"/>
        <w:color w:val="004990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63E91FCF"/>
    <w:multiLevelType w:val="multilevel"/>
    <w:tmpl w:val="04A0B2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730D0491"/>
    <w:multiLevelType w:val="multilevel"/>
    <w:tmpl w:val="0407001D"/>
    <w:numStyleLink w:val="00Headline1"/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8"/>
  </w:num>
  <w:num w:numId="5">
    <w:abstractNumId w:val="8"/>
  </w:num>
  <w:num w:numId="6">
    <w:abstractNumId w:val="8"/>
  </w:num>
  <w:num w:numId="7">
    <w:abstractNumId w:val="7"/>
  </w:num>
  <w:num w:numId="8">
    <w:abstractNumId w:val="5"/>
  </w:num>
  <w:num w:numId="9">
    <w:abstractNumId w:val="7"/>
  </w:num>
  <w:num w:numId="10">
    <w:abstractNumId w:val="3"/>
  </w:num>
  <w:num w:numId="11">
    <w:abstractNumId w:val="9"/>
  </w:num>
  <w:num w:numId="12">
    <w:abstractNumId w:val="6"/>
  </w:num>
  <w:num w:numId="13">
    <w:abstractNumId w:val="4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edit="forms" w:enforcement="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93"/>
    <w:rsid w:val="00002774"/>
    <w:rsid w:val="00020CFC"/>
    <w:rsid w:val="00025605"/>
    <w:rsid w:val="00045A4F"/>
    <w:rsid w:val="00045C5A"/>
    <w:rsid w:val="00045D0B"/>
    <w:rsid w:val="000506CC"/>
    <w:rsid w:val="00051822"/>
    <w:rsid w:val="000553B8"/>
    <w:rsid w:val="0007036F"/>
    <w:rsid w:val="0008400B"/>
    <w:rsid w:val="00092D52"/>
    <w:rsid w:val="000946EF"/>
    <w:rsid w:val="0009577F"/>
    <w:rsid w:val="000A7739"/>
    <w:rsid w:val="000C4723"/>
    <w:rsid w:val="000D5272"/>
    <w:rsid w:val="000F374E"/>
    <w:rsid w:val="0010000F"/>
    <w:rsid w:val="00105F9A"/>
    <w:rsid w:val="00127779"/>
    <w:rsid w:val="00130A93"/>
    <w:rsid w:val="00132874"/>
    <w:rsid w:val="00134DB9"/>
    <w:rsid w:val="001455FB"/>
    <w:rsid w:val="0015144E"/>
    <w:rsid w:val="00156422"/>
    <w:rsid w:val="00162359"/>
    <w:rsid w:val="00164BA8"/>
    <w:rsid w:val="001728B1"/>
    <w:rsid w:val="001B7E7C"/>
    <w:rsid w:val="001C4241"/>
    <w:rsid w:val="001D7793"/>
    <w:rsid w:val="001F01E2"/>
    <w:rsid w:val="001F38E2"/>
    <w:rsid w:val="002140CC"/>
    <w:rsid w:val="00222FC2"/>
    <w:rsid w:val="002240A5"/>
    <w:rsid w:val="0022672B"/>
    <w:rsid w:val="002309AF"/>
    <w:rsid w:val="00245906"/>
    <w:rsid w:val="00254035"/>
    <w:rsid w:val="00257080"/>
    <w:rsid w:val="00262EAC"/>
    <w:rsid w:val="002726B5"/>
    <w:rsid w:val="00280A4E"/>
    <w:rsid w:val="00290542"/>
    <w:rsid w:val="002A328B"/>
    <w:rsid w:val="002A625A"/>
    <w:rsid w:val="002C206B"/>
    <w:rsid w:val="002C4D31"/>
    <w:rsid w:val="002F0D86"/>
    <w:rsid w:val="002F17BE"/>
    <w:rsid w:val="002F3210"/>
    <w:rsid w:val="002F3738"/>
    <w:rsid w:val="002F709B"/>
    <w:rsid w:val="00301E78"/>
    <w:rsid w:val="0030390E"/>
    <w:rsid w:val="00305E02"/>
    <w:rsid w:val="00321009"/>
    <w:rsid w:val="00321F09"/>
    <w:rsid w:val="00325E65"/>
    <w:rsid w:val="00333B4C"/>
    <w:rsid w:val="00342C7D"/>
    <w:rsid w:val="00345F37"/>
    <w:rsid w:val="00354C92"/>
    <w:rsid w:val="003579C3"/>
    <w:rsid w:val="003A0E64"/>
    <w:rsid w:val="003A7765"/>
    <w:rsid w:val="003B34C4"/>
    <w:rsid w:val="003B7D02"/>
    <w:rsid w:val="003D265B"/>
    <w:rsid w:val="003F1F07"/>
    <w:rsid w:val="00407E3B"/>
    <w:rsid w:val="004142DB"/>
    <w:rsid w:val="0041772D"/>
    <w:rsid w:val="00417D69"/>
    <w:rsid w:val="00424975"/>
    <w:rsid w:val="00431BD6"/>
    <w:rsid w:val="00432964"/>
    <w:rsid w:val="0044614E"/>
    <w:rsid w:val="00447B47"/>
    <w:rsid w:val="00452233"/>
    <w:rsid w:val="00455361"/>
    <w:rsid w:val="004714A3"/>
    <w:rsid w:val="00486E46"/>
    <w:rsid w:val="00495AE4"/>
    <w:rsid w:val="004C2C0E"/>
    <w:rsid w:val="004C7ED3"/>
    <w:rsid w:val="004F423A"/>
    <w:rsid w:val="00516245"/>
    <w:rsid w:val="005220B3"/>
    <w:rsid w:val="005266C0"/>
    <w:rsid w:val="00530509"/>
    <w:rsid w:val="0054019F"/>
    <w:rsid w:val="0054701A"/>
    <w:rsid w:val="00552AB5"/>
    <w:rsid w:val="005564C7"/>
    <w:rsid w:val="00557A2E"/>
    <w:rsid w:val="00557F4E"/>
    <w:rsid w:val="00561940"/>
    <w:rsid w:val="00562584"/>
    <w:rsid w:val="005716A0"/>
    <w:rsid w:val="00582B14"/>
    <w:rsid w:val="005B7CE0"/>
    <w:rsid w:val="005C12D6"/>
    <w:rsid w:val="005C4315"/>
    <w:rsid w:val="005E13C8"/>
    <w:rsid w:val="005E1535"/>
    <w:rsid w:val="005F6E5F"/>
    <w:rsid w:val="006025C0"/>
    <w:rsid w:val="00610D3D"/>
    <w:rsid w:val="00613854"/>
    <w:rsid w:val="00622965"/>
    <w:rsid w:val="0063017A"/>
    <w:rsid w:val="00634F50"/>
    <w:rsid w:val="006461C3"/>
    <w:rsid w:val="00676CF8"/>
    <w:rsid w:val="00680C7C"/>
    <w:rsid w:val="006830E0"/>
    <w:rsid w:val="0068388F"/>
    <w:rsid w:val="00685551"/>
    <w:rsid w:val="00685856"/>
    <w:rsid w:val="00690717"/>
    <w:rsid w:val="00697692"/>
    <w:rsid w:val="006B134E"/>
    <w:rsid w:val="006E6AF3"/>
    <w:rsid w:val="006F4FBF"/>
    <w:rsid w:val="006F7DA1"/>
    <w:rsid w:val="00703603"/>
    <w:rsid w:val="00710835"/>
    <w:rsid w:val="007129DC"/>
    <w:rsid w:val="00720B90"/>
    <w:rsid w:val="00721970"/>
    <w:rsid w:val="00730E2E"/>
    <w:rsid w:val="00735D97"/>
    <w:rsid w:val="007361C8"/>
    <w:rsid w:val="00736470"/>
    <w:rsid w:val="0073792B"/>
    <w:rsid w:val="00741A7F"/>
    <w:rsid w:val="007838FE"/>
    <w:rsid w:val="007A1EED"/>
    <w:rsid w:val="007A2DE9"/>
    <w:rsid w:val="007A43AB"/>
    <w:rsid w:val="007A4C70"/>
    <w:rsid w:val="007A7926"/>
    <w:rsid w:val="007B28AF"/>
    <w:rsid w:val="007C2B8B"/>
    <w:rsid w:val="007D1285"/>
    <w:rsid w:val="007F6F17"/>
    <w:rsid w:val="008006C6"/>
    <w:rsid w:val="00804F7C"/>
    <w:rsid w:val="00806FFC"/>
    <w:rsid w:val="00835B25"/>
    <w:rsid w:val="00841941"/>
    <w:rsid w:val="00843678"/>
    <w:rsid w:val="00853F99"/>
    <w:rsid w:val="00864660"/>
    <w:rsid w:val="0086498A"/>
    <w:rsid w:val="008663F3"/>
    <w:rsid w:val="00866503"/>
    <w:rsid w:val="008674C5"/>
    <w:rsid w:val="008677AA"/>
    <w:rsid w:val="0087348B"/>
    <w:rsid w:val="00876471"/>
    <w:rsid w:val="00892A99"/>
    <w:rsid w:val="0089555D"/>
    <w:rsid w:val="00896884"/>
    <w:rsid w:val="008979EC"/>
    <w:rsid w:val="008A2295"/>
    <w:rsid w:val="008A2398"/>
    <w:rsid w:val="008B5042"/>
    <w:rsid w:val="008B55A7"/>
    <w:rsid w:val="008B6B06"/>
    <w:rsid w:val="008B73E4"/>
    <w:rsid w:val="008C01BA"/>
    <w:rsid w:val="008C1460"/>
    <w:rsid w:val="008D6409"/>
    <w:rsid w:val="008F38C2"/>
    <w:rsid w:val="00901205"/>
    <w:rsid w:val="00903FA7"/>
    <w:rsid w:val="0091101B"/>
    <w:rsid w:val="009331F5"/>
    <w:rsid w:val="00936860"/>
    <w:rsid w:val="00945AB0"/>
    <w:rsid w:val="0095190B"/>
    <w:rsid w:val="00954BF6"/>
    <w:rsid w:val="00960628"/>
    <w:rsid w:val="00977454"/>
    <w:rsid w:val="009A42E0"/>
    <w:rsid w:val="009C23DF"/>
    <w:rsid w:val="009C41A9"/>
    <w:rsid w:val="009C5F91"/>
    <w:rsid w:val="009D21F3"/>
    <w:rsid w:val="009E6952"/>
    <w:rsid w:val="009E6FC9"/>
    <w:rsid w:val="009F23A7"/>
    <w:rsid w:val="00A02673"/>
    <w:rsid w:val="00A27301"/>
    <w:rsid w:val="00A308C6"/>
    <w:rsid w:val="00A447D6"/>
    <w:rsid w:val="00A46C12"/>
    <w:rsid w:val="00A47F22"/>
    <w:rsid w:val="00A53B42"/>
    <w:rsid w:val="00A57E40"/>
    <w:rsid w:val="00A63AC2"/>
    <w:rsid w:val="00A66DFB"/>
    <w:rsid w:val="00A724F6"/>
    <w:rsid w:val="00A727D2"/>
    <w:rsid w:val="00A73F09"/>
    <w:rsid w:val="00A82057"/>
    <w:rsid w:val="00A82FB9"/>
    <w:rsid w:val="00A90373"/>
    <w:rsid w:val="00A93FA0"/>
    <w:rsid w:val="00A975E2"/>
    <w:rsid w:val="00AA1998"/>
    <w:rsid w:val="00AA693D"/>
    <w:rsid w:val="00AC2AAB"/>
    <w:rsid w:val="00AD1854"/>
    <w:rsid w:val="00AD47A5"/>
    <w:rsid w:val="00AD519D"/>
    <w:rsid w:val="00AE3BA4"/>
    <w:rsid w:val="00AE57DD"/>
    <w:rsid w:val="00AF16A6"/>
    <w:rsid w:val="00AF2812"/>
    <w:rsid w:val="00B00F02"/>
    <w:rsid w:val="00B047C0"/>
    <w:rsid w:val="00B05761"/>
    <w:rsid w:val="00B06E40"/>
    <w:rsid w:val="00B13672"/>
    <w:rsid w:val="00B146A6"/>
    <w:rsid w:val="00B24B27"/>
    <w:rsid w:val="00B259FF"/>
    <w:rsid w:val="00B35434"/>
    <w:rsid w:val="00B47A88"/>
    <w:rsid w:val="00B57131"/>
    <w:rsid w:val="00B735BC"/>
    <w:rsid w:val="00B76F21"/>
    <w:rsid w:val="00B82F97"/>
    <w:rsid w:val="00BA0465"/>
    <w:rsid w:val="00BB1398"/>
    <w:rsid w:val="00BB698A"/>
    <w:rsid w:val="00BC3A0B"/>
    <w:rsid w:val="00BE6E43"/>
    <w:rsid w:val="00BF0707"/>
    <w:rsid w:val="00C00BC1"/>
    <w:rsid w:val="00C03ACB"/>
    <w:rsid w:val="00C17294"/>
    <w:rsid w:val="00C4054E"/>
    <w:rsid w:val="00C524AB"/>
    <w:rsid w:val="00C54E20"/>
    <w:rsid w:val="00C701EE"/>
    <w:rsid w:val="00C70DC1"/>
    <w:rsid w:val="00C91392"/>
    <w:rsid w:val="00C94865"/>
    <w:rsid w:val="00CB7E09"/>
    <w:rsid w:val="00CF2A5D"/>
    <w:rsid w:val="00D16C1C"/>
    <w:rsid w:val="00D30805"/>
    <w:rsid w:val="00D31686"/>
    <w:rsid w:val="00D339D7"/>
    <w:rsid w:val="00D42DDA"/>
    <w:rsid w:val="00D436A3"/>
    <w:rsid w:val="00D47218"/>
    <w:rsid w:val="00D52B45"/>
    <w:rsid w:val="00D60EC2"/>
    <w:rsid w:val="00D67C06"/>
    <w:rsid w:val="00D71B97"/>
    <w:rsid w:val="00D72ECF"/>
    <w:rsid w:val="00D75E3D"/>
    <w:rsid w:val="00D905B6"/>
    <w:rsid w:val="00D906EA"/>
    <w:rsid w:val="00D919D0"/>
    <w:rsid w:val="00D92AD7"/>
    <w:rsid w:val="00DA0A3F"/>
    <w:rsid w:val="00DB33E2"/>
    <w:rsid w:val="00DD145D"/>
    <w:rsid w:val="00DD283C"/>
    <w:rsid w:val="00DD7E05"/>
    <w:rsid w:val="00DE5D01"/>
    <w:rsid w:val="00DE5D93"/>
    <w:rsid w:val="00E10BE8"/>
    <w:rsid w:val="00E170E9"/>
    <w:rsid w:val="00E52223"/>
    <w:rsid w:val="00E91250"/>
    <w:rsid w:val="00EA419C"/>
    <w:rsid w:val="00EA4B4E"/>
    <w:rsid w:val="00EA4E28"/>
    <w:rsid w:val="00EB173D"/>
    <w:rsid w:val="00EE1C43"/>
    <w:rsid w:val="00EE51B8"/>
    <w:rsid w:val="00EE7237"/>
    <w:rsid w:val="00F01205"/>
    <w:rsid w:val="00F154FC"/>
    <w:rsid w:val="00F23623"/>
    <w:rsid w:val="00F24594"/>
    <w:rsid w:val="00F27CE6"/>
    <w:rsid w:val="00F30802"/>
    <w:rsid w:val="00F545FE"/>
    <w:rsid w:val="00F55172"/>
    <w:rsid w:val="00F665F2"/>
    <w:rsid w:val="00F67BA8"/>
    <w:rsid w:val="00F93703"/>
    <w:rsid w:val="00F97087"/>
    <w:rsid w:val="00FC56B5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nhideWhenUsed="1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Standard">
    <w:name w:val="Normal"/>
    <w:semiHidden/>
    <w:qFormat/>
    <w:rsid w:val="007F6F17"/>
    <w:rPr>
      <w:rFonts w:ascii="Arial" w:hAnsi="Arial"/>
      <w:sz w:val="28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162359"/>
    <w:pPr>
      <w:keepNext/>
      <w:keepLines/>
      <w:numPr>
        <w:numId w:val="1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162359"/>
    <w:pPr>
      <w:keepNext/>
      <w:keepLines/>
      <w:numPr>
        <w:ilvl w:val="1"/>
        <w:numId w:val="1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162359"/>
    <w:pPr>
      <w:keepNext/>
      <w:keepLines/>
      <w:numPr>
        <w:ilvl w:val="2"/>
        <w:numId w:val="1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162359"/>
    <w:pPr>
      <w:keepNext/>
      <w:keepLines/>
      <w:numPr>
        <w:ilvl w:val="3"/>
        <w:numId w:val="1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162359"/>
    <w:pPr>
      <w:keepNext/>
      <w:keepLines/>
      <w:numPr>
        <w:ilvl w:val="4"/>
        <w:numId w:val="1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162359"/>
    <w:pPr>
      <w:keepNext/>
      <w:keepLines/>
      <w:numPr>
        <w:ilvl w:val="5"/>
        <w:numId w:val="1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162359"/>
    <w:pPr>
      <w:keepNext/>
      <w:keepLines/>
      <w:numPr>
        <w:ilvl w:val="6"/>
        <w:numId w:val="1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162359"/>
    <w:pPr>
      <w:keepNext/>
      <w:keepLines/>
      <w:numPr>
        <w:ilvl w:val="7"/>
        <w:numId w:val="1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162359"/>
    <w:pPr>
      <w:keepNext/>
      <w:keepLines/>
      <w:numPr>
        <w:ilvl w:val="8"/>
        <w:numId w:val="1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-MailFormatvorlage15">
    <w:name w:val="E-MailFormatvorlage15"/>
    <w:basedOn w:val="Absatz-Standardschriftart"/>
    <w:semiHidden/>
    <w:rsid w:val="00516245"/>
    <w:rPr>
      <w:rFonts w:ascii="Arial" w:hAnsi="Arial" w:cs="Arial"/>
      <w:color w:val="auto"/>
      <w:sz w:val="20"/>
    </w:rPr>
  </w:style>
  <w:style w:type="character" w:customStyle="1" w:styleId="E-MailFormatvorlage16">
    <w:name w:val="E-MailFormatvorlage16"/>
    <w:basedOn w:val="Absatz-Standardschriftart"/>
    <w:semiHidden/>
    <w:rsid w:val="00516245"/>
    <w:rPr>
      <w:rFonts w:ascii="Arial" w:hAnsi="Arial" w:cs="Arial"/>
      <w:color w:val="auto"/>
      <w:sz w:val="20"/>
    </w:rPr>
  </w:style>
  <w:style w:type="paragraph" w:styleId="Kopfzeile">
    <w:name w:val="header"/>
    <w:basedOn w:val="Standard"/>
    <w:link w:val="KopfzeileZchn"/>
    <w:uiPriority w:val="99"/>
    <w:semiHidden/>
    <w:rsid w:val="00730E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309AF"/>
    <w:rPr>
      <w:rFonts w:ascii="Arial" w:hAnsi="Arial"/>
      <w:sz w:val="28"/>
      <w:szCs w:val="24"/>
      <w:lang w:eastAsia="en-US"/>
    </w:rPr>
  </w:style>
  <w:style w:type="paragraph" w:styleId="Fuzeile">
    <w:name w:val="footer"/>
    <w:basedOn w:val="Standard"/>
    <w:link w:val="FuzeileZchn"/>
    <w:uiPriority w:val="99"/>
    <w:semiHidden/>
    <w:rsid w:val="00730E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45AB0"/>
    <w:rPr>
      <w:rFonts w:ascii="Arial" w:hAnsi="Arial"/>
      <w:sz w:val="28"/>
      <w:szCs w:val="24"/>
      <w:lang w:eastAsia="en-US"/>
    </w:rPr>
  </w:style>
  <w:style w:type="paragraph" w:customStyle="1" w:styleId="20HEADRNTXT10BL">
    <w:name w:val="20_HEAD_RNTXT_10_BL"/>
    <w:basedOn w:val="000FONT"/>
    <w:qFormat/>
    <w:rsid w:val="00730E2E"/>
    <w:rPr>
      <w:b/>
      <w:bCs/>
      <w:color w:val="004990"/>
      <w:sz w:val="20"/>
    </w:rPr>
  </w:style>
  <w:style w:type="paragraph" w:customStyle="1" w:styleId="20HEADRNTXT8">
    <w:name w:val="20_HEAD_RNTXT_8"/>
    <w:basedOn w:val="000FONT"/>
    <w:qFormat/>
    <w:rsid w:val="00730E2E"/>
    <w:rPr>
      <w:b/>
      <w:bCs/>
      <w:sz w:val="16"/>
    </w:rPr>
  </w:style>
  <w:style w:type="paragraph" w:customStyle="1" w:styleId="20HEADRNTXT8NORM">
    <w:name w:val="20_HEAD_RNTXT_8_NORM"/>
    <w:basedOn w:val="20HEADRNTXT8"/>
    <w:qFormat/>
    <w:rsid w:val="00730E2E"/>
    <w:rPr>
      <w:b w:val="0"/>
    </w:rPr>
  </w:style>
  <w:style w:type="paragraph" w:customStyle="1" w:styleId="41FOOTQM">
    <w:name w:val="41_FOOT_QM"/>
    <w:basedOn w:val="Standard"/>
    <w:qFormat/>
    <w:rsid w:val="008663F3"/>
    <w:pPr>
      <w:tabs>
        <w:tab w:val="left" w:pos="3686"/>
        <w:tab w:val="left" w:pos="5783"/>
        <w:tab w:val="left" w:pos="7655"/>
        <w:tab w:val="right" w:pos="8363"/>
      </w:tabs>
      <w:spacing w:line="288" w:lineRule="auto"/>
      <w:jc w:val="both"/>
    </w:pPr>
    <w:rPr>
      <w:rFonts w:eastAsiaTheme="minorHAnsi" w:cs="Arial"/>
      <w:b/>
      <w:color w:val="004990"/>
      <w:sz w:val="16"/>
      <w:szCs w:val="14"/>
    </w:rPr>
  </w:style>
  <w:style w:type="paragraph" w:customStyle="1" w:styleId="10RUNNINGTEXT11">
    <w:name w:val="10_RUNNINGTEXT_11"/>
    <w:basedOn w:val="000FONT"/>
    <w:qFormat/>
    <w:rsid w:val="00342C7D"/>
    <w:pPr>
      <w:jc w:val="both"/>
    </w:pPr>
  </w:style>
  <w:style w:type="paragraph" w:customStyle="1" w:styleId="02HEADING1">
    <w:name w:val="02_HEADING1"/>
    <w:basedOn w:val="Standard"/>
    <w:next w:val="10RUNNINGTEXT11"/>
    <w:qFormat/>
    <w:rsid w:val="008C01BA"/>
    <w:pPr>
      <w:numPr>
        <w:numId w:val="13"/>
      </w:numPr>
      <w:spacing w:after="240" w:line="288" w:lineRule="auto"/>
      <w:outlineLvl w:val="0"/>
    </w:pPr>
    <w:rPr>
      <w:rFonts w:eastAsiaTheme="minorHAnsi" w:cs="Arial"/>
      <w:b/>
      <w:szCs w:val="22"/>
    </w:rPr>
  </w:style>
  <w:style w:type="table" w:styleId="Tabellenraster">
    <w:name w:val="Table Grid"/>
    <w:basedOn w:val="NormaleTabelle"/>
    <w:uiPriority w:val="59"/>
    <w:rsid w:val="002309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qFormat/>
    <w:rsid w:val="00685551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60CHAR11BL">
    <w:name w:val="60_CHAR_11_BL"/>
    <w:basedOn w:val="Absatz-Standardschriftart"/>
    <w:uiPriority w:val="1"/>
    <w:qFormat/>
    <w:rsid w:val="00F665F2"/>
    <w:rPr>
      <w:rFonts w:ascii="Arial" w:hAnsi="Arial"/>
      <w:b/>
      <w:color w:val="004990"/>
      <w:sz w:val="22"/>
    </w:rPr>
  </w:style>
  <w:style w:type="paragraph" w:customStyle="1" w:styleId="02HEADING2">
    <w:name w:val="02_HEADING2"/>
    <w:basedOn w:val="02HEADING1"/>
    <w:next w:val="10RUNNINGTEXT11"/>
    <w:qFormat/>
    <w:rsid w:val="008979EC"/>
    <w:pPr>
      <w:numPr>
        <w:ilvl w:val="1"/>
      </w:numPr>
      <w:spacing w:before="240"/>
      <w:ind w:left="567" w:hanging="567"/>
      <w:outlineLvl w:val="1"/>
    </w:pPr>
  </w:style>
  <w:style w:type="paragraph" w:styleId="Sprechblasentext">
    <w:name w:val="Balloon Text"/>
    <w:basedOn w:val="Standard"/>
    <w:link w:val="SprechblasentextZchn"/>
    <w:uiPriority w:val="99"/>
    <w:semiHidden/>
    <w:rsid w:val="002309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09AF"/>
    <w:rPr>
      <w:rFonts w:ascii="Tahoma" w:hAnsi="Tahoma" w:cs="Tahoma"/>
      <w:sz w:val="16"/>
      <w:szCs w:val="16"/>
      <w:lang w:eastAsia="en-US"/>
    </w:rPr>
  </w:style>
  <w:style w:type="paragraph" w:customStyle="1" w:styleId="02HEADING3">
    <w:name w:val="02_HEADING3"/>
    <w:basedOn w:val="02HEADING2"/>
    <w:next w:val="10RUNNINGTEXT11"/>
    <w:qFormat/>
    <w:rsid w:val="004142DB"/>
    <w:pPr>
      <w:numPr>
        <w:ilvl w:val="2"/>
      </w:numPr>
      <w:ind w:left="709" w:hanging="709"/>
      <w:outlineLvl w:val="2"/>
    </w:pPr>
    <w:rPr>
      <w:sz w:val="24"/>
    </w:rPr>
  </w:style>
  <w:style w:type="paragraph" w:customStyle="1" w:styleId="10RNTXTTABRI">
    <w:name w:val="10_RNTXT_TAB_RI"/>
    <w:basedOn w:val="000FONT"/>
    <w:qFormat/>
    <w:rsid w:val="00222FC2"/>
    <w:pPr>
      <w:ind w:left="170"/>
      <w:jc w:val="right"/>
    </w:pPr>
  </w:style>
  <w:style w:type="paragraph" w:customStyle="1" w:styleId="30TABCONTPG2">
    <w:name w:val="30_TABCONT_PG2"/>
    <w:basedOn w:val="000FONT"/>
    <w:qFormat/>
    <w:rsid w:val="009D21F3"/>
    <w:pPr>
      <w:tabs>
        <w:tab w:val="left" w:leader="underscore" w:pos="1134"/>
        <w:tab w:val="right" w:leader="underscore" w:pos="9526"/>
      </w:tabs>
      <w:spacing w:after="120"/>
      <w:ind w:left="709" w:hanging="709"/>
      <w:jc w:val="both"/>
    </w:pPr>
    <w:rPr>
      <w:rFonts w:cs="Arial"/>
      <w:noProof/>
    </w:rPr>
  </w:style>
  <w:style w:type="paragraph" w:customStyle="1" w:styleId="000FONT">
    <w:name w:val="00_0FONT"/>
    <w:qFormat/>
    <w:rsid w:val="0089555D"/>
    <w:pPr>
      <w:spacing w:line="288" w:lineRule="auto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03RNTEXTBL14RI">
    <w:name w:val="03_RNTEXT_BL_14_RI"/>
    <w:basedOn w:val="Standard"/>
    <w:qFormat/>
    <w:rsid w:val="00BC3A0B"/>
    <w:pPr>
      <w:spacing w:line="288" w:lineRule="auto"/>
      <w:ind w:left="340"/>
      <w:jc w:val="right"/>
    </w:pPr>
    <w:rPr>
      <w:rFonts w:eastAsiaTheme="minorHAnsi" w:cstheme="minorBidi"/>
      <w:color w:val="004990"/>
      <w:szCs w:val="22"/>
    </w:rPr>
  </w:style>
  <w:style w:type="character" w:styleId="Hyperlink">
    <w:name w:val="Hyperlink"/>
    <w:basedOn w:val="Absatz-Standardschriftart"/>
    <w:uiPriority w:val="99"/>
    <w:unhideWhenUsed/>
    <w:rsid w:val="006F7DA1"/>
    <w:rPr>
      <w:color w:val="0000FF" w:themeColor="hyperlink"/>
      <w:u w:val="single"/>
    </w:rPr>
  </w:style>
  <w:style w:type="paragraph" w:customStyle="1" w:styleId="20SPACINGAFTER6">
    <w:name w:val="20_SPACING_AFTER_6"/>
    <w:basedOn w:val="000FONT"/>
    <w:qFormat/>
    <w:rsid w:val="00720B90"/>
    <w:pPr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7A7926"/>
    <w:pPr>
      <w:tabs>
        <w:tab w:val="right" w:leader="underscore" w:pos="9741"/>
      </w:tabs>
      <w:spacing w:after="120" w:line="288" w:lineRule="auto"/>
      <w:ind w:left="709" w:hanging="709"/>
    </w:pPr>
    <w:rPr>
      <w:rFonts w:eastAsiaTheme="minorEastAsia" w:cstheme="minorBidi"/>
      <w:noProof/>
      <w:sz w:val="22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685856"/>
    <w:pPr>
      <w:tabs>
        <w:tab w:val="right" w:leader="underscore" w:pos="9741"/>
      </w:tabs>
      <w:spacing w:after="120" w:line="288" w:lineRule="auto"/>
      <w:ind w:left="709" w:hanging="709"/>
    </w:pPr>
    <w:rPr>
      <w:sz w:val="22"/>
    </w:rPr>
  </w:style>
  <w:style w:type="paragraph" w:styleId="Verzeichnis3">
    <w:name w:val="toc 3"/>
    <w:basedOn w:val="Standard"/>
    <w:next w:val="Standard"/>
    <w:autoRedefine/>
    <w:uiPriority w:val="39"/>
    <w:rsid w:val="00685856"/>
    <w:pPr>
      <w:tabs>
        <w:tab w:val="right" w:leader="underscore" w:pos="9741"/>
      </w:tabs>
      <w:spacing w:after="120" w:line="288" w:lineRule="auto"/>
      <w:ind w:left="709" w:hanging="709"/>
    </w:pPr>
    <w:rPr>
      <w:noProof/>
      <w:sz w:val="22"/>
    </w:rPr>
  </w:style>
  <w:style w:type="paragraph" w:customStyle="1" w:styleId="10RUNNINGTEXT8">
    <w:name w:val="10_RUNNINGTEXT_8"/>
    <w:basedOn w:val="000FONT"/>
    <w:qFormat/>
    <w:rsid w:val="00EB173D"/>
    <w:rPr>
      <w:sz w:val="16"/>
      <w:szCs w:val="16"/>
    </w:rPr>
  </w:style>
  <w:style w:type="character" w:customStyle="1" w:styleId="60ZEICHENFTBL8">
    <w:name w:val="60_ZEICHEN_FT_BL_8"/>
    <w:basedOn w:val="Absatz-Standardschriftart"/>
    <w:uiPriority w:val="1"/>
    <w:semiHidden/>
    <w:qFormat/>
    <w:rsid w:val="0091101B"/>
    <w:rPr>
      <w:rFonts w:ascii="Arial" w:hAnsi="Arial"/>
      <w:b/>
      <w:color w:val="004990"/>
      <w:sz w:val="16"/>
    </w:rPr>
  </w:style>
  <w:style w:type="paragraph" w:customStyle="1" w:styleId="10RNTXT8LENORM">
    <w:name w:val="10_RNTXT_8_LE_NORM"/>
    <w:basedOn w:val="Standard"/>
    <w:qFormat/>
    <w:rsid w:val="0091101B"/>
    <w:rPr>
      <w:rFonts w:eastAsiaTheme="minorHAnsi" w:cstheme="minorBidi"/>
      <w:bCs/>
      <w:sz w:val="16"/>
      <w:szCs w:val="22"/>
    </w:rPr>
  </w:style>
  <w:style w:type="paragraph" w:customStyle="1" w:styleId="20SPACINGBEFORE1">
    <w:name w:val="20_SPACING_BEFORE_1"/>
    <w:basedOn w:val="000FONT"/>
    <w:qFormat/>
    <w:rsid w:val="00FE1960"/>
    <w:pPr>
      <w:spacing w:before="20"/>
      <w:ind w:left="567"/>
    </w:pPr>
  </w:style>
  <w:style w:type="paragraph" w:styleId="Abbildungsverzeichnis">
    <w:name w:val="table of figures"/>
    <w:basedOn w:val="Standard"/>
    <w:next w:val="Standard"/>
    <w:uiPriority w:val="99"/>
    <w:rsid w:val="0091101B"/>
  </w:style>
  <w:style w:type="paragraph" w:customStyle="1" w:styleId="10RNTXTTAB8">
    <w:name w:val="10_RNTXT_TAB_8"/>
    <w:basedOn w:val="000FONT"/>
    <w:qFormat/>
    <w:rsid w:val="008663F3"/>
    <w:pPr>
      <w:ind w:left="113"/>
    </w:pPr>
    <w:rPr>
      <w:sz w:val="16"/>
    </w:rPr>
  </w:style>
  <w:style w:type="paragraph" w:customStyle="1" w:styleId="10RNTXTTABPOSIMAGE">
    <w:name w:val="10_RNTXT_TAB_POSIMAGE"/>
    <w:basedOn w:val="Standard"/>
    <w:qFormat/>
    <w:rsid w:val="008674C5"/>
    <w:pPr>
      <w:spacing w:before="20" w:line="288" w:lineRule="auto"/>
    </w:pPr>
    <w:rPr>
      <w:rFonts w:eastAsiaTheme="minorHAnsi" w:cstheme="minorBidi"/>
      <w:sz w:val="16"/>
      <w:szCs w:val="22"/>
    </w:rPr>
  </w:style>
  <w:style w:type="paragraph" w:customStyle="1" w:styleId="04LISTBULLBLUE">
    <w:name w:val="04_LIST_BULL_BLUE"/>
    <w:basedOn w:val="Standard"/>
    <w:qFormat/>
    <w:rsid w:val="004C2C0E"/>
    <w:pPr>
      <w:numPr>
        <w:numId w:val="7"/>
      </w:numPr>
      <w:spacing w:before="80" w:after="80" w:line="288" w:lineRule="auto"/>
    </w:pPr>
    <w:rPr>
      <w:rFonts w:eastAsiaTheme="minorHAnsi" w:cs="Arial"/>
      <w:sz w:val="22"/>
      <w:szCs w:val="22"/>
    </w:rPr>
  </w:style>
  <w:style w:type="paragraph" w:customStyle="1" w:styleId="04LISTNUM">
    <w:name w:val="04_LIST_NUM"/>
    <w:basedOn w:val="Standard"/>
    <w:qFormat/>
    <w:rsid w:val="004C2C0E"/>
    <w:pPr>
      <w:numPr>
        <w:numId w:val="8"/>
      </w:numPr>
      <w:spacing w:before="240" w:after="120" w:line="288" w:lineRule="auto"/>
      <w:ind w:left="924" w:hanging="357"/>
    </w:pPr>
    <w:rPr>
      <w:rFonts w:eastAsiaTheme="minorHAnsi" w:cstheme="minorBidi"/>
      <w:sz w:val="22"/>
      <w:szCs w:val="22"/>
    </w:rPr>
  </w:style>
  <w:style w:type="paragraph" w:customStyle="1" w:styleId="20SPACINGBEFORE6">
    <w:name w:val="20_SPACING_BEFORE_6"/>
    <w:basedOn w:val="20SPACINGAFTER6"/>
    <w:qFormat/>
    <w:rsid w:val="00720B90"/>
    <w:pPr>
      <w:spacing w:before="120" w:after="0"/>
    </w:pPr>
  </w:style>
  <w:style w:type="character" w:customStyle="1" w:styleId="60CHAR11YE">
    <w:name w:val="60_CHAR_11_YE"/>
    <w:basedOn w:val="Absatz-Standardschriftart"/>
    <w:uiPriority w:val="1"/>
    <w:qFormat/>
    <w:rsid w:val="00F665F2"/>
    <w:rPr>
      <w:rFonts w:ascii="Arial" w:hAnsi="Arial"/>
      <w:b/>
      <w:color w:val="F5BF50"/>
      <w:sz w:val="22"/>
    </w:rPr>
  </w:style>
  <w:style w:type="character" w:customStyle="1" w:styleId="60CHAR8BL">
    <w:name w:val="60_CHAR_8_BL"/>
    <w:basedOn w:val="Absatz-Standardschriftart"/>
    <w:uiPriority w:val="1"/>
    <w:qFormat/>
    <w:rsid w:val="00F665F2"/>
    <w:rPr>
      <w:rFonts w:ascii="Arial" w:hAnsi="Arial"/>
      <w:b/>
      <w:color w:val="004990"/>
      <w:sz w:val="16"/>
    </w:rPr>
  </w:style>
  <w:style w:type="character" w:customStyle="1" w:styleId="60CHAR8YE">
    <w:name w:val="60_CHAR_8_YE"/>
    <w:basedOn w:val="Absatz-Standardschriftart"/>
    <w:uiPriority w:val="1"/>
    <w:qFormat/>
    <w:rsid w:val="00F665F2"/>
    <w:rPr>
      <w:rFonts w:ascii="Arial Black" w:hAnsi="Arial Black"/>
      <w:color w:val="F5BF50"/>
      <w:sz w:val="16"/>
    </w:rPr>
  </w:style>
  <w:style w:type="paragraph" w:customStyle="1" w:styleId="10RNTXT11LE">
    <w:name w:val="10_RNTXT_11_LE"/>
    <w:basedOn w:val="000FONT"/>
    <w:qFormat/>
    <w:rsid w:val="00690717"/>
  </w:style>
  <w:style w:type="paragraph" w:customStyle="1" w:styleId="03RNTEXTBL20">
    <w:name w:val="03_RNTEXT_BL_20"/>
    <w:basedOn w:val="000FONT"/>
    <w:qFormat/>
    <w:rsid w:val="00F67BA8"/>
    <w:rPr>
      <w:b/>
      <w:color w:val="004990"/>
      <w:sz w:val="40"/>
    </w:rPr>
  </w:style>
  <w:style w:type="paragraph" w:customStyle="1" w:styleId="20SPACINGAFTER85">
    <w:name w:val="20_SPACING_AFTER_85"/>
    <w:basedOn w:val="000FONT"/>
    <w:qFormat/>
    <w:rsid w:val="0073792B"/>
    <w:pPr>
      <w:spacing w:after="1700"/>
    </w:pPr>
  </w:style>
  <w:style w:type="paragraph" w:customStyle="1" w:styleId="10RNTXT11BLD">
    <w:name w:val="10_RNTXT_11_BLD"/>
    <w:basedOn w:val="10RUNNINGTEXT11"/>
    <w:qFormat/>
    <w:rsid w:val="003B34C4"/>
    <w:pPr>
      <w:spacing w:before="60" w:after="60"/>
      <w:jc w:val="left"/>
    </w:pPr>
    <w:rPr>
      <w:b/>
    </w:rPr>
  </w:style>
  <w:style w:type="paragraph" w:customStyle="1" w:styleId="20SPACINGAFTER109">
    <w:name w:val="20_SPACING_AFTER_109"/>
    <w:basedOn w:val="000FONT"/>
    <w:qFormat/>
    <w:rsid w:val="00676CF8"/>
    <w:pPr>
      <w:spacing w:after="2180"/>
    </w:pPr>
  </w:style>
  <w:style w:type="paragraph" w:customStyle="1" w:styleId="20SPACINGAFTER58">
    <w:name w:val="20_SPACING_AFTER_58"/>
    <w:basedOn w:val="000FONT"/>
    <w:qFormat/>
    <w:rsid w:val="00D436A3"/>
    <w:pPr>
      <w:spacing w:after="1160"/>
    </w:pPr>
  </w:style>
  <w:style w:type="paragraph" w:customStyle="1" w:styleId="20SPACINGBEFORE18">
    <w:name w:val="20_SPACING_BEFORE1.8"/>
    <w:basedOn w:val="Standard"/>
    <w:qFormat/>
    <w:rsid w:val="00A66DFB"/>
    <w:pPr>
      <w:spacing w:before="20" w:line="288" w:lineRule="auto"/>
    </w:pPr>
    <w:rPr>
      <w:rFonts w:eastAsiaTheme="minorHAnsi" w:cstheme="minorBidi"/>
      <w:sz w:val="16"/>
      <w:szCs w:val="22"/>
    </w:rPr>
  </w:style>
  <w:style w:type="numbering" w:customStyle="1" w:styleId="00Headline">
    <w:name w:val="00_Headline"/>
    <w:uiPriority w:val="99"/>
    <w:rsid w:val="00CF2A5D"/>
    <w:pPr>
      <w:numPr>
        <w:numId w:val="10"/>
      </w:numPr>
    </w:pPr>
  </w:style>
  <w:style w:type="numbering" w:customStyle="1" w:styleId="00Headline1">
    <w:name w:val="00_Headline_1"/>
    <w:uiPriority w:val="99"/>
    <w:rsid w:val="00CF2A5D"/>
    <w:pPr>
      <w:numPr>
        <w:numId w:val="1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623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23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235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235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2359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2359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2359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235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235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30TABCONTHEADING">
    <w:name w:val="30_TABCONT_HEADING"/>
    <w:basedOn w:val="Standard"/>
    <w:next w:val="30TABCONTPG2"/>
    <w:qFormat/>
    <w:rsid w:val="004F423A"/>
    <w:pPr>
      <w:spacing w:after="240" w:line="288" w:lineRule="auto"/>
    </w:pPr>
    <w:rPr>
      <w:b/>
    </w:rPr>
  </w:style>
  <w:style w:type="character" w:styleId="Kommentarzeichen">
    <w:name w:val="annotation reference"/>
    <w:basedOn w:val="Absatz-Standardschriftart"/>
    <w:uiPriority w:val="99"/>
    <w:semiHidden/>
    <w:rsid w:val="00B354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3543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5434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B354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5434"/>
    <w:rPr>
      <w:rFonts w:ascii="Arial" w:hAnsi="Arial"/>
      <w:b/>
      <w:bCs/>
      <w:lang w:eastAsia="en-US"/>
    </w:rPr>
  </w:style>
  <w:style w:type="paragraph" w:customStyle="1" w:styleId="10FLTXT8LINORM">
    <w:name w:val="10_FLTXT_8_LI_NORM"/>
    <w:basedOn w:val="Standard"/>
    <w:qFormat/>
    <w:rsid w:val="00130A93"/>
    <w:rPr>
      <w:rFonts w:eastAsiaTheme="minorHAnsi" w:cstheme="minorBidi"/>
      <w:bCs/>
      <w:sz w:val="16"/>
      <w:szCs w:val="22"/>
    </w:rPr>
  </w:style>
  <w:style w:type="paragraph" w:customStyle="1" w:styleId="20ABSTANDVOR1">
    <w:name w:val="20_ABSTAND_VOR_1"/>
    <w:basedOn w:val="Standard"/>
    <w:qFormat/>
    <w:rsid w:val="00130A93"/>
    <w:pPr>
      <w:spacing w:before="20" w:line="288" w:lineRule="auto"/>
      <w:ind w:left="567"/>
    </w:pPr>
    <w:rPr>
      <w:rFonts w:eastAsiaTheme="minorHAnsi" w:cstheme="minorBidi"/>
      <w:sz w:val="22"/>
      <w:szCs w:val="22"/>
    </w:rPr>
  </w:style>
  <w:style w:type="character" w:customStyle="1" w:styleId="60ZEICHEN8BL">
    <w:name w:val="60_ZEICHEN_8_BL"/>
    <w:basedOn w:val="Absatz-Standardschriftart"/>
    <w:uiPriority w:val="1"/>
    <w:qFormat/>
    <w:rsid w:val="00130A93"/>
    <w:rPr>
      <w:rFonts w:ascii="Arial" w:hAnsi="Arial"/>
      <w:b/>
      <w:color w:val="00499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nhideWhenUsed="1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Standard">
    <w:name w:val="Normal"/>
    <w:semiHidden/>
    <w:qFormat/>
    <w:rsid w:val="007F6F17"/>
    <w:rPr>
      <w:rFonts w:ascii="Arial" w:hAnsi="Arial"/>
      <w:sz w:val="28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162359"/>
    <w:pPr>
      <w:keepNext/>
      <w:keepLines/>
      <w:numPr>
        <w:numId w:val="1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162359"/>
    <w:pPr>
      <w:keepNext/>
      <w:keepLines/>
      <w:numPr>
        <w:ilvl w:val="1"/>
        <w:numId w:val="1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162359"/>
    <w:pPr>
      <w:keepNext/>
      <w:keepLines/>
      <w:numPr>
        <w:ilvl w:val="2"/>
        <w:numId w:val="1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162359"/>
    <w:pPr>
      <w:keepNext/>
      <w:keepLines/>
      <w:numPr>
        <w:ilvl w:val="3"/>
        <w:numId w:val="1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162359"/>
    <w:pPr>
      <w:keepNext/>
      <w:keepLines/>
      <w:numPr>
        <w:ilvl w:val="4"/>
        <w:numId w:val="1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162359"/>
    <w:pPr>
      <w:keepNext/>
      <w:keepLines/>
      <w:numPr>
        <w:ilvl w:val="5"/>
        <w:numId w:val="1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162359"/>
    <w:pPr>
      <w:keepNext/>
      <w:keepLines/>
      <w:numPr>
        <w:ilvl w:val="6"/>
        <w:numId w:val="1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162359"/>
    <w:pPr>
      <w:keepNext/>
      <w:keepLines/>
      <w:numPr>
        <w:ilvl w:val="7"/>
        <w:numId w:val="1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162359"/>
    <w:pPr>
      <w:keepNext/>
      <w:keepLines/>
      <w:numPr>
        <w:ilvl w:val="8"/>
        <w:numId w:val="1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E-MailFormatvorlage15">
    <w:name w:val="E-MailFormatvorlage15"/>
    <w:basedOn w:val="Absatz-Standardschriftart"/>
    <w:semiHidden/>
    <w:rsid w:val="00516245"/>
    <w:rPr>
      <w:rFonts w:ascii="Arial" w:hAnsi="Arial" w:cs="Arial"/>
      <w:color w:val="auto"/>
      <w:sz w:val="20"/>
    </w:rPr>
  </w:style>
  <w:style w:type="character" w:customStyle="1" w:styleId="E-MailFormatvorlage16">
    <w:name w:val="E-MailFormatvorlage16"/>
    <w:basedOn w:val="Absatz-Standardschriftart"/>
    <w:semiHidden/>
    <w:rsid w:val="00516245"/>
    <w:rPr>
      <w:rFonts w:ascii="Arial" w:hAnsi="Arial" w:cs="Arial"/>
      <w:color w:val="auto"/>
      <w:sz w:val="20"/>
    </w:rPr>
  </w:style>
  <w:style w:type="paragraph" w:styleId="Kopfzeile">
    <w:name w:val="header"/>
    <w:basedOn w:val="Standard"/>
    <w:link w:val="KopfzeileZchn"/>
    <w:uiPriority w:val="99"/>
    <w:semiHidden/>
    <w:rsid w:val="00730E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309AF"/>
    <w:rPr>
      <w:rFonts w:ascii="Arial" w:hAnsi="Arial"/>
      <w:sz w:val="28"/>
      <w:szCs w:val="24"/>
      <w:lang w:eastAsia="en-US"/>
    </w:rPr>
  </w:style>
  <w:style w:type="paragraph" w:styleId="Fuzeile">
    <w:name w:val="footer"/>
    <w:basedOn w:val="Standard"/>
    <w:link w:val="FuzeileZchn"/>
    <w:uiPriority w:val="99"/>
    <w:semiHidden/>
    <w:rsid w:val="00730E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45AB0"/>
    <w:rPr>
      <w:rFonts w:ascii="Arial" w:hAnsi="Arial"/>
      <w:sz w:val="28"/>
      <w:szCs w:val="24"/>
      <w:lang w:eastAsia="en-US"/>
    </w:rPr>
  </w:style>
  <w:style w:type="paragraph" w:customStyle="1" w:styleId="20HEADRNTXT10BL">
    <w:name w:val="20_HEAD_RNTXT_10_BL"/>
    <w:basedOn w:val="000FONT"/>
    <w:qFormat/>
    <w:rsid w:val="00730E2E"/>
    <w:rPr>
      <w:b/>
      <w:bCs/>
      <w:color w:val="004990"/>
      <w:sz w:val="20"/>
    </w:rPr>
  </w:style>
  <w:style w:type="paragraph" w:customStyle="1" w:styleId="20HEADRNTXT8">
    <w:name w:val="20_HEAD_RNTXT_8"/>
    <w:basedOn w:val="000FONT"/>
    <w:qFormat/>
    <w:rsid w:val="00730E2E"/>
    <w:rPr>
      <w:b/>
      <w:bCs/>
      <w:sz w:val="16"/>
    </w:rPr>
  </w:style>
  <w:style w:type="paragraph" w:customStyle="1" w:styleId="20HEADRNTXT8NORM">
    <w:name w:val="20_HEAD_RNTXT_8_NORM"/>
    <w:basedOn w:val="20HEADRNTXT8"/>
    <w:qFormat/>
    <w:rsid w:val="00730E2E"/>
    <w:rPr>
      <w:b w:val="0"/>
    </w:rPr>
  </w:style>
  <w:style w:type="paragraph" w:customStyle="1" w:styleId="41FOOTQM">
    <w:name w:val="41_FOOT_QM"/>
    <w:basedOn w:val="Standard"/>
    <w:qFormat/>
    <w:rsid w:val="008663F3"/>
    <w:pPr>
      <w:tabs>
        <w:tab w:val="left" w:pos="3686"/>
        <w:tab w:val="left" w:pos="5783"/>
        <w:tab w:val="left" w:pos="7655"/>
        <w:tab w:val="right" w:pos="8363"/>
      </w:tabs>
      <w:spacing w:line="288" w:lineRule="auto"/>
      <w:jc w:val="both"/>
    </w:pPr>
    <w:rPr>
      <w:rFonts w:eastAsiaTheme="minorHAnsi" w:cs="Arial"/>
      <w:b/>
      <w:color w:val="004990"/>
      <w:sz w:val="16"/>
      <w:szCs w:val="14"/>
    </w:rPr>
  </w:style>
  <w:style w:type="paragraph" w:customStyle="1" w:styleId="10RUNNINGTEXT11">
    <w:name w:val="10_RUNNINGTEXT_11"/>
    <w:basedOn w:val="000FONT"/>
    <w:qFormat/>
    <w:rsid w:val="00342C7D"/>
    <w:pPr>
      <w:jc w:val="both"/>
    </w:pPr>
  </w:style>
  <w:style w:type="paragraph" w:customStyle="1" w:styleId="02HEADING1">
    <w:name w:val="02_HEADING1"/>
    <w:basedOn w:val="Standard"/>
    <w:next w:val="10RUNNINGTEXT11"/>
    <w:qFormat/>
    <w:rsid w:val="008C01BA"/>
    <w:pPr>
      <w:numPr>
        <w:numId w:val="13"/>
      </w:numPr>
      <w:spacing w:after="240" w:line="288" w:lineRule="auto"/>
      <w:outlineLvl w:val="0"/>
    </w:pPr>
    <w:rPr>
      <w:rFonts w:eastAsiaTheme="minorHAnsi" w:cs="Arial"/>
      <w:b/>
      <w:szCs w:val="22"/>
    </w:rPr>
  </w:style>
  <w:style w:type="table" w:styleId="Tabellenraster">
    <w:name w:val="Table Grid"/>
    <w:basedOn w:val="NormaleTabelle"/>
    <w:uiPriority w:val="59"/>
    <w:rsid w:val="002309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qFormat/>
    <w:rsid w:val="00685551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60CHAR11BL">
    <w:name w:val="60_CHAR_11_BL"/>
    <w:basedOn w:val="Absatz-Standardschriftart"/>
    <w:uiPriority w:val="1"/>
    <w:qFormat/>
    <w:rsid w:val="00F665F2"/>
    <w:rPr>
      <w:rFonts w:ascii="Arial" w:hAnsi="Arial"/>
      <w:b/>
      <w:color w:val="004990"/>
      <w:sz w:val="22"/>
    </w:rPr>
  </w:style>
  <w:style w:type="paragraph" w:customStyle="1" w:styleId="02HEADING2">
    <w:name w:val="02_HEADING2"/>
    <w:basedOn w:val="02HEADING1"/>
    <w:next w:val="10RUNNINGTEXT11"/>
    <w:qFormat/>
    <w:rsid w:val="008979EC"/>
    <w:pPr>
      <w:numPr>
        <w:ilvl w:val="1"/>
      </w:numPr>
      <w:spacing w:before="240"/>
      <w:ind w:left="567" w:hanging="567"/>
      <w:outlineLvl w:val="1"/>
    </w:pPr>
  </w:style>
  <w:style w:type="paragraph" w:styleId="Sprechblasentext">
    <w:name w:val="Balloon Text"/>
    <w:basedOn w:val="Standard"/>
    <w:link w:val="SprechblasentextZchn"/>
    <w:uiPriority w:val="99"/>
    <w:semiHidden/>
    <w:rsid w:val="002309A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09AF"/>
    <w:rPr>
      <w:rFonts w:ascii="Tahoma" w:hAnsi="Tahoma" w:cs="Tahoma"/>
      <w:sz w:val="16"/>
      <w:szCs w:val="16"/>
      <w:lang w:eastAsia="en-US"/>
    </w:rPr>
  </w:style>
  <w:style w:type="paragraph" w:customStyle="1" w:styleId="02HEADING3">
    <w:name w:val="02_HEADING3"/>
    <w:basedOn w:val="02HEADING2"/>
    <w:next w:val="10RUNNINGTEXT11"/>
    <w:qFormat/>
    <w:rsid w:val="004142DB"/>
    <w:pPr>
      <w:numPr>
        <w:ilvl w:val="2"/>
      </w:numPr>
      <w:ind w:left="709" w:hanging="709"/>
      <w:outlineLvl w:val="2"/>
    </w:pPr>
    <w:rPr>
      <w:sz w:val="24"/>
    </w:rPr>
  </w:style>
  <w:style w:type="paragraph" w:customStyle="1" w:styleId="10RNTXTTABRI">
    <w:name w:val="10_RNTXT_TAB_RI"/>
    <w:basedOn w:val="000FONT"/>
    <w:qFormat/>
    <w:rsid w:val="00222FC2"/>
    <w:pPr>
      <w:ind w:left="170"/>
      <w:jc w:val="right"/>
    </w:pPr>
  </w:style>
  <w:style w:type="paragraph" w:customStyle="1" w:styleId="30TABCONTPG2">
    <w:name w:val="30_TABCONT_PG2"/>
    <w:basedOn w:val="000FONT"/>
    <w:qFormat/>
    <w:rsid w:val="009D21F3"/>
    <w:pPr>
      <w:tabs>
        <w:tab w:val="left" w:leader="underscore" w:pos="1134"/>
        <w:tab w:val="right" w:leader="underscore" w:pos="9526"/>
      </w:tabs>
      <w:spacing w:after="120"/>
      <w:ind w:left="709" w:hanging="709"/>
      <w:jc w:val="both"/>
    </w:pPr>
    <w:rPr>
      <w:rFonts w:cs="Arial"/>
      <w:noProof/>
    </w:rPr>
  </w:style>
  <w:style w:type="paragraph" w:customStyle="1" w:styleId="000FONT">
    <w:name w:val="00_0FONT"/>
    <w:qFormat/>
    <w:rsid w:val="0089555D"/>
    <w:pPr>
      <w:spacing w:line="288" w:lineRule="auto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03RNTEXTBL14RI">
    <w:name w:val="03_RNTEXT_BL_14_RI"/>
    <w:basedOn w:val="Standard"/>
    <w:qFormat/>
    <w:rsid w:val="00BC3A0B"/>
    <w:pPr>
      <w:spacing w:line="288" w:lineRule="auto"/>
      <w:ind w:left="340"/>
      <w:jc w:val="right"/>
    </w:pPr>
    <w:rPr>
      <w:rFonts w:eastAsiaTheme="minorHAnsi" w:cstheme="minorBidi"/>
      <w:color w:val="004990"/>
      <w:szCs w:val="22"/>
    </w:rPr>
  </w:style>
  <w:style w:type="character" w:styleId="Hyperlink">
    <w:name w:val="Hyperlink"/>
    <w:basedOn w:val="Absatz-Standardschriftart"/>
    <w:uiPriority w:val="99"/>
    <w:unhideWhenUsed/>
    <w:rsid w:val="006F7DA1"/>
    <w:rPr>
      <w:color w:val="0000FF" w:themeColor="hyperlink"/>
      <w:u w:val="single"/>
    </w:rPr>
  </w:style>
  <w:style w:type="paragraph" w:customStyle="1" w:styleId="20SPACINGAFTER6">
    <w:name w:val="20_SPACING_AFTER_6"/>
    <w:basedOn w:val="000FONT"/>
    <w:qFormat/>
    <w:rsid w:val="00720B90"/>
    <w:pPr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7A7926"/>
    <w:pPr>
      <w:tabs>
        <w:tab w:val="right" w:leader="underscore" w:pos="9741"/>
      </w:tabs>
      <w:spacing w:after="120" w:line="288" w:lineRule="auto"/>
      <w:ind w:left="709" w:hanging="709"/>
    </w:pPr>
    <w:rPr>
      <w:rFonts w:eastAsiaTheme="minorEastAsia" w:cstheme="minorBidi"/>
      <w:noProof/>
      <w:sz w:val="22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685856"/>
    <w:pPr>
      <w:tabs>
        <w:tab w:val="right" w:leader="underscore" w:pos="9741"/>
      </w:tabs>
      <w:spacing w:after="120" w:line="288" w:lineRule="auto"/>
      <w:ind w:left="709" w:hanging="709"/>
    </w:pPr>
    <w:rPr>
      <w:sz w:val="22"/>
    </w:rPr>
  </w:style>
  <w:style w:type="paragraph" w:styleId="Verzeichnis3">
    <w:name w:val="toc 3"/>
    <w:basedOn w:val="Standard"/>
    <w:next w:val="Standard"/>
    <w:autoRedefine/>
    <w:uiPriority w:val="39"/>
    <w:rsid w:val="00685856"/>
    <w:pPr>
      <w:tabs>
        <w:tab w:val="right" w:leader="underscore" w:pos="9741"/>
      </w:tabs>
      <w:spacing w:after="120" w:line="288" w:lineRule="auto"/>
      <w:ind w:left="709" w:hanging="709"/>
    </w:pPr>
    <w:rPr>
      <w:noProof/>
      <w:sz w:val="22"/>
    </w:rPr>
  </w:style>
  <w:style w:type="paragraph" w:customStyle="1" w:styleId="10RUNNINGTEXT8">
    <w:name w:val="10_RUNNINGTEXT_8"/>
    <w:basedOn w:val="000FONT"/>
    <w:qFormat/>
    <w:rsid w:val="00EB173D"/>
    <w:rPr>
      <w:sz w:val="16"/>
      <w:szCs w:val="16"/>
    </w:rPr>
  </w:style>
  <w:style w:type="character" w:customStyle="1" w:styleId="60ZEICHENFTBL8">
    <w:name w:val="60_ZEICHEN_FT_BL_8"/>
    <w:basedOn w:val="Absatz-Standardschriftart"/>
    <w:uiPriority w:val="1"/>
    <w:semiHidden/>
    <w:qFormat/>
    <w:rsid w:val="0091101B"/>
    <w:rPr>
      <w:rFonts w:ascii="Arial" w:hAnsi="Arial"/>
      <w:b/>
      <w:color w:val="004990"/>
      <w:sz w:val="16"/>
    </w:rPr>
  </w:style>
  <w:style w:type="paragraph" w:customStyle="1" w:styleId="10RNTXT8LENORM">
    <w:name w:val="10_RNTXT_8_LE_NORM"/>
    <w:basedOn w:val="Standard"/>
    <w:qFormat/>
    <w:rsid w:val="0091101B"/>
    <w:rPr>
      <w:rFonts w:eastAsiaTheme="minorHAnsi" w:cstheme="minorBidi"/>
      <w:bCs/>
      <w:sz w:val="16"/>
      <w:szCs w:val="22"/>
    </w:rPr>
  </w:style>
  <w:style w:type="paragraph" w:customStyle="1" w:styleId="20SPACINGBEFORE1">
    <w:name w:val="20_SPACING_BEFORE_1"/>
    <w:basedOn w:val="000FONT"/>
    <w:qFormat/>
    <w:rsid w:val="00FE1960"/>
    <w:pPr>
      <w:spacing w:before="20"/>
      <w:ind w:left="567"/>
    </w:pPr>
  </w:style>
  <w:style w:type="paragraph" w:styleId="Abbildungsverzeichnis">
    <w:name w:val="table of figures"/>
    <w:basedOn w:val="Standard"/>
    <w:next w:val="Standard"/>
    <w:uiPriority w:val="99"/>
    <w:rsid w:val="0091101B"/>
  </w:style>
  <w:style w:type="paragraph" w:customStyle="1" w:styleId="10RNTXTTAB8">
    <w:name w:val="10_RNTXT_TAB_8"/>
    <w:basedOn w:val="000FONT"/>
    <w:qFormat/>
    <w:rsid w:val="008663F3"/>
    <w:pPr>
      <w:ind w:left="113"/>
    </w:pPr>
    <w:rPr>
      <w:sz w:val="16"/>
    </w:rPr>
  </w:style>
  <w:style w:type="paragraph" w:customStyle="1" w:styleId="10RNTXTTABPOSIMAGE">
    <w:name w:val="10_RNTXT_TAB_POSIMAGE"/>
    <w:basedOn w:val="Standard"/>
    <w:qFormat/>
    <w:rsid w:val="008674C5"/>
    <w:pPr>
      <w:spacing w:before="20" w:line="288" w:lineRule="auto"/>
    </w:pPr>
    <w:rPr>
      <w:rFonts w:eastAsiaTheme="minorHAnsi" w:cstheme="minorBidi"/>
      <w:sz w:val="16"/>
      <w:szCs w:val="22"/>
    </w:rPr>
  </w:style>
  <w:style w:type="paragraph" w:customStyle="1" w:styleId="04LISTBULLBLUE">
    <w:name w:val="04_LIST_BULL_BLUE"/>
    <w:basedOn w:val="Standard"/>
    <w:qFormat/>
    <w:rsid w:val="004C2C0E"/>
    <w:pPr>
      <w:numPr>
        <w:numId w:val="7"/>
      </w:numPr>
      <w:spacing w:before="80" w:after="80" w:line="288" w:lineRule="auto"/>
    </w:pPr>
    <w:rPr>
      <w:rFonts w:eastAsiaTheme="minorHAnsi" w:cs="Arial"/>
      <w:sz w:val="22"/>
      <w:szCs w:val="22"/>
    </w:rPr>
  </w:style>
  <w:style w:type="paragraph" w:customStyle="1" w:styleId="04LISTNUM">
    <w:name w:val="04_LIST_NUM"/>
    <w:basedOn w:val="Standard"/>
    <w:qFormat/>
    <w:rsid w:val="004C2C0E"/>
    <w:pPr>
      <w:numPr>
        <w:numId w:val="8"/>
      </w:numPr>
      <w:spacing w:before="240" w:after="120" w:line="288" w:lineRule="auto"/>
      <w:ind w:left="924" w:hanging="357"/>
    </w:pPr>
    <w:rPr>
      <w:rFonts w:eastAsiaTheme="minorHAnsi" w:cstheme="minorBidi"/>
      <w:sz w:val="22"/>
      <w:szCs w:val="22"/>
    </w:rPr>
  </w:style>
  <w:style w:type="paragraph" w:customStyle="1" w:styleId="20SPACINGBEFORE6">
    <w:name w:val="20_SPACING_BEFORE_6"/>
    <w:basedOn w:val="20SPACINGAFTER6"/>
    <w:qFormat/>
    <w:rsid w:val="00720B90"/>
    <w:pPr>
      <w:spacing w:before="120" w:after="0"/>
    </w:pPr>
  </w:style>
  <w:style w:type="character" w:customStyle="1" w:styleId="60CHAR11YE">
    <w:name w:val="60_CHAR_11_YE"/>
    <w:basedOn w:val="Absatz-Standardschriftart"/>
    <w:uiPriority w:val="1"/>
    <w:qFormat/>
    <w:rsid w:val="00F665F2"/>
    <w:rPr>
      <w:rFonts w:ascii="Arial" w:hAnsi="Arial"/>
      <w:b/>
      <w:color w:val="F5BF50"/>
      <w:sz w:val="22"/>
    </w:rPr>
  </w:style>
  <w:style w:type="character" w:customStyle="1" w:styleId="60CHAR8BL">
    <w:name w:val="60_CHAR_8_BL"/>
    <w:basedOn w:val="Absatz-Standardschriftart"/>
    <w:uiPriority w:val="1"/>
    <w:qFormat/>
    <w:rsid w:val="00F665F2"/>
    <w:rPr>
      <w:rFonts w:ascii="Arial" w:hAnsi="Arial"/>
      <w:b/>
      <w:color w:val="004990"/>
      <w:sz w:val="16"/>
    </w:rPr>
  </w:style>
  <w:style w:type="character" w:customStyle="1" w:styleId="60CHAR8YE">
    <w:name w:val="60_CHAR_8_YE"/>
    <w:basedOn w:val="Absatz-Standardschriftart"/>
    <w:uiPriority w:val="1"/>
    <w:qFormat/>
    <w:rsid w:val="00F665F2"/>
    <w:rPr>
      <w:rFonts w:ascii="Arial Black" w:hAnsi="Arial Black"/>
      <w:color w:val="F5BF50"/>
      <w:sz w:val="16"/>
    </w:rPr>
  </w:style>
  <w:style w:type="paragraph" w:customStyle="1" w:styleId="10RNTXT11LE">
    <w:name w:val="10_RNTXT_11_LE"/>
    <w:basedOn w:val="000FONT"/>
    <w:qFormat/>
    <w:rsid w:val="00690717"/>
  </w:style>
  <w:style w:type="paragraph" w:customStyle="1" w:styleId="03RNTEXTBL20">
    <w:name w:val="03_RNTEXT_BL_20"/>
    <w:basedOn w:val="000FONT"/>
    <w:qFormat/>
    <w:rsid w:val="00F67BA8"/>
    <w:rPr>
      <w:b/>
      <w:color w:val="004990"/>
      <w:sz w:val="40"/>
    </w:rPr>
  </w:style>
  <w:style w:type="paragraph" w:customStyle="1" w:styleId="20SPACINGAFTER85">
    <w:name w:val="20_SPACING_AFTER_85"/>
    <w:basedOn w:val="000FONT"/>
    <w:qFormat/>
    <w:rsid w:val="0073792B"/>
    <w:pPr>
      <w:spacing w:after="1700"/>
    </w:pPr>
  </w:style>
  <w:style w:type="paragraph" w:customStyle="1" w:styleId="10RNTXT11BLD">
    <w:name w:val="10_RNTXT_11_BLD"/>
    <w:basedOn w:val="10RUNNINGTEXT11"/>
    <w:qFormat/>
    <w:rsid w:val="003B34C4"/>
    <w:pPr>
      <w:spacing w:before="60" w:after="60"/>
      <w:jc w:val="left"/>
    </w:pPr>
    <w:rPr>
      <w:b/>
    </w:rPr>
  </w:style>
  <w:style w:type="paragraph" w:customStyle="1" w:styleId="20SPACINGAFTER109">
    <w:name w:val="20_SPACING_AFTER_109"/>
    <w:basedOn w:val="000FONT"/>
    <w:qFormat/>
    <w:rsid w:val="00676CF8"/>
    <w:pPr>
      <w:spacing w:after="2180"/>
    </w:pPr>
  </w:style>
  <w:style w:type="paragraph" w:customStyle="1" w:styleId="20SPACINGAFTER58">
    <w:name w:val="20_SPACING_AFTER_58"/>
    <w:basedOn w:val="000FONT"/>
    <w:qFormat/>
    <w:rsid w:val="00D436A3"/>
    <w:pPr>
      <w:spacing w:after="1160"/>
    </w:pPr>
  </w:style>
  <w:style w:type="paragraph" w:customStyle="1" w:styleId="20SPACINGBEFORE18">
    <w:name w:val="20_SPACING_BEFORE1.8"/>
    <w:basedOn w:val="Standard"/>
    <w:qFormat/>
    <w:rsid w:val="00A66DFB"/>
    <w:pPr>
      <w:spacing w:before="20" w:line="288" w:lineRule="auto"/>
    </w:pPr>
    <w:rPr>
      <w:rFonts w:eastAsiaTheme="minorHAnsi" w:cstheme="minorBidi"/>
      <w:sz w:val="16"/>
      <w:szCs w:val="22"/>
    </w:rPr>
  </w:style>
  <w:style w:type="numbering" w:customStyle="1" w:styleId="00Headline">
    <w:name w:val="00_Headline"/>
    <w:uiPriority w:val="99"/>
    <w:rsid w:val="00CF2A5D"/>
    <w:pPr>
      <w:numPr>
        <w:numId w:val="10"/>
      </w:numPr>
    </w:pPr>
  </w:style>
  <w:style w:type="numbering" w:customStyle="1" w:styleId="00Headline1">
    <w:name w:val="00_Headline_1"/>
    <w:uiPriority w:val="99"/>
    <w:rsid w:val="00CF2A5D"/>
    <w:pPr>
      <w:numPr>
        <w:numId w:val="1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623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23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235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235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2359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2359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2359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235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235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30TABCONTHEADING">
    <w:name w:val="30_TABCONT_HEADING"/>
    <w:basedOn w:val="Standard"/>
    <w:next w:val="30TABCONTPG2"/>
    <w:qFormat/>
    <w:rsid w:val="004F423A"/>
    <w:pPr>
      <w:spacing w:after="240" w:line="288" w:lineRule="auto"/>
    </w:pPr>
    <w:rPr>
      <w:b/>
    </w:rPr>
  </w:style>
  <w:style w:type="character" w:styleId="Kommentarzeichen">
    <w:name w:val="annotation reference"/>
    <w:basedOn w:val="Absatz-Standardschriftart"/>
    <w:uiPriority w:val="99"/>
    <w:semiHidden/>
    <w:rsid w:val="00B354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3543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5434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B354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5434"/>
    <w:rPr>
      <w:rFonts w:ascii="Arial" w:hAnsi="Arial"/>
      <w:b/>
      <w:bCs/>
      <w:lang w:eastAsia="en-US"/>
    </w:rPr>
  </w:style>
  <w:style w:type="paragraph" w:customStyle="1" w:styleId="10FLTXT8LINORM">
    <w:name w:val="10_FLTXT_8_LI_NORM"/>
    <w:basedOn w:val="Standard"/>
    <w:qFormat/>
    <w:rsid w:val="00130A93"/>
    <w:rPr>
      <w:rFonts w:eastAsiaTheme="minorHAnsi" w:cstheme="minorBidi"/>
      <w:bCs/>
      <w:sz w:val="16"/>
      <w:szCs w:val="22"/>
    </w:rPr>
  </w:style>
  <w:style w:type="paragraph" w:customStyle="1" w:styleId="20ABSTANDVOR1">
    <w:name w:val="20_ABSTAND_VOR_1"/>
    <w:basedOn w:val="Standard"/>
    <w:qFormat/>
    <w:rsid w:val="00130A93"/>
    <w:pPr>
      <w:spacing w:before="20" w:line="288" w:lineRule="auto"/>
      <w:ind w:left="567"/>
    </w:pPr>
    <w:rPr>
      <w:rFonts w:eastAsiaTheme="minorHAnsi" w:cstheme="minorBidi"/>
      <w:sz w:val="22"/>
      <w:szCs w:val="22"/>
    </w:rPr>
  </w:style>
  <w:style w:type="character" w:customStyle="1" w:styleId="60ZEICHEN8BL">
    <w:name w:val="60_ZEICHEN_8_BL"/>
    <w:basedOn w:val="Absatz-Standardschriftart"/>
    <w:uiPriority w:val="1"/>
    <w:qFormat/>
    <w:rsid w:val="00130A93"/>
    <w:rPr>
      <w:rFonts w:ascii="Arial" w:hAnsi="Arial"/>
      <w:b/>
      <w:color w:val="00499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3496\Downloads\FO_0010_V004_Template_WORD_portrait_EN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87E81-FF97-486D-B8A9-4D39B791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FO_0010_V004_Template_WORD_portrait_EN (1).dotx</Template>
  <TotalTime>0</TotalTime>
  <Pages>1</Pages>
  <Words>307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Haas, Kristin</dc:creator>
  <cp:lastModifiedBy>Haas, Kristin</cp:lastModifiedBy>
  <cp:revision>12</cp:revision>
  <cp:lastPrinted>2015-10-22T12:42:00Z</cp:lastPrinted>
  <dcterms:created xsi:type="dcterms:W3CDTF">2019-07-11T07:00:00Z</dcterms:created>
  <dcterms:modified xsi:type="dcterms:W3CDTF">2019-07-11T07:51:00Z</dcterms:modified>
</cp:coreProperties>
</file>